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9334B" w14:textId="4CFF3F68" w:rsidR="00C6554A" w:rsidRPr="008B5277" w:rsidRDefault="002A378A" w:rsidP="00C6554A">
      <w:pPr>
        <w:pStyle w:val="Fotografija"/>
      </w:pPr>
      <w:bookmarkStart w:id="0" w:name="_Hlk99355250"/>
      <w:bookmarkEnd w:id="0"/>
      <w:r>
        <w:rPr>
          <w:noProof/>
        </w:rPr>
        <w:drawing>
          <wp:inline distT="0" distB="0" distL="0" distR="0" wp14:anchorId="773053BE" wp14:editId="3C94E1FC">
            <wp:extent cx="4572000" cy="4709611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89" cy="47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91CC" w14:textId="42CB0490" w:rsidR="00C6554A" w:rsidRPr="002A378A" w:rsidRDefault="002A378A" w:rsidP="00C6554A">
      <w:pPr>
        <w:pStyle w:val="Naslov"/>
        <w:rPr>
          <w:b/>
          <w:bCs/>
        </w:rPr>
      </w:pPr>
      <w:r w:rsidRPr="002A378A">
        <w:rPr>
          <w:b/>
          <w:bCs/>
        </w:rPr>
        <w:t>IZVJEŠĆE O RADU</w:t>
      </w:r>
    </w:p>
    <w:p w14:paraId="7A5318DF" w14:textId="6C7F2CC9" w:rsidR="00C6554A" w:rsidRPr="002A378A" w:rsidRDefault="002A378A" w:rsidP="00C6554A">
      <w:pPr>
        <w:pStyle w:val="Podnaslov"/>
        <w:rPr>
          <w:b/>
          <w:bCs/>
          <w:sz w:val="32"/>
          <w:szCs w:val="32"/>
        </w:rPr>
      </w:pPr>
      <w:r w:rsidRPr="002A378A">
        <w:rPr>
          <w:b/>
          <w:bCs/>
          <w:sz w:val="32"/>
          <w:szCs w:val="32"/>
        </w:rPr>
        <w:t>za razdoblje 1.1.2021.-31.12.2021.</w:t>
      </w:r>
    </w:p>
    <w:p w14:paraId="1D540315" w14:textId="5388306C" w:rsidR="002A378A" w:rsidRDefault="002A378A" w:rsidP="002A378A">
      <w:pPr>
        <w:pStyle w:val="Podacizakontakt"/>
        <w:rPr>
          <w:lang w:bidi="hr-HR"/>
        </w:rPr>
      </w:pPr>
      <w:r>
        <w:rPr>
          <w:noProof/>
          <w:lang w:bidi="hr-HR"/>
        </w:rPr>
        <w:drawing>
          <wp:inline distT="0" distB="0" distL="0" distR="0" wp14:anchorId="650F1CE2" wp14:editId="4532E8A4">
            <wp:extent cx="1779978" cy="1790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47" cy="180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B57C" w14:textId="77777777" w:rsidR="002A378A" w:rsidRDefault="002A378A" w:rsidP="00C6554A">
      <w:pPr>
        <w:pStyle w:val="Podacizakontakt"/>
        <w:rPr>
          <w:lang w:bidi="hr-HR"/>
        </w:rPr>
      </w:pPr>
    </w:p>
    <w:p w14:paraId="59CE572D" w14:textId="77777777" w:rsidR="002A378A" w:rsidRPr="002A378A" w:rsidRDefault="002A378A" w:rsidP="002A378A">
      <w:pPr>
        <w:pStyle w:val="Podacizakontakt"/>
        <w:rPr>
          <w:b/>
          <w:bCs/>
          <w:lang w:bidi="hr-HR"/>
        </w:rPr>
      </w:pPr>
      <w:r w:rsidRPr="002A378A">
        <w:rPr>
          <w:b/>
          <w:bCs/>
          <w:lang w:bidi="hr-HR"/>
        </w:rPr>
        <w:t>HRVATSKI CRVENI KRIŽ</w:t>
      </w:r>
    </w:p>
    <w:p w14:paraId="5BF32CE4" w14:textId="77777777" w:rsidR="002A378A" w:rsidRPr="002A378A" w:rsidRDefault="002A378A" w:rsidP="002A378A">
      <w:pPr>
        <w:pStyle w:val="Podacizakontakt"/>
        <w:rPr>
          <w:b/>
          <w:bCs/>
          <w:lang w:bidi="hr-HR"/>
        </w:rPr>
      </w:pPr>
      <w:r w:rsidRPr="002A378A">
        <w:rPr>
          <w:b/>
          <w:bCs/>
          <w:lang w:bidi="hr-HR"/>
        </w:rPr>
        <w:t>GRADSKO DRUŠTVO CRVENOG KRIŽA KLANJEC</w:t>
      </w:r>
    </w:p>
    <w:p w14:paraId="1B0E14FA" w14:textId="77777777" w:rsidR="002A378A" w:rsidRPr="002A378A" w:rsidRDefault="002A378A" w:rsidP="002A378A">
      <w:pPr>
        <w:pStyle w:val="Podacizakontakt"/>
        <w:rPr>
          <w:b/>
          <w:bCs/>
          <w:lang w:bidi="hr-HR"/>
        </w:rPr>
      </w:pPr>
      <w:r w:rsidRPr="002A378A">
        <w:rPr>
          <w:b/>
          <w:bCs/>
          <w:lang w:bidi="hr-HR"/>
        </w:rPr>
        <w:t xml:space="preserve">Ravnatelj Mario Harapin </w:t>
      </w:r>
      <w:proofErr w:type="spellStart"/>
      <w:r w:rsidRPr="002A378A">
        <w:rPr>
          <w:b/>
          <w:bCs/>
          <w:lang w:bidi="hr-HR"/>
        </w:rPr>
        <w:t>bacc.ing.sec</w:t>
      </w:r>
      <w:proofErr w:type="spellEnd"/>
      <w:r w:rsidRPr="002A378A">
        <w:rPr>
          <w:b/>
          <w:bCs/>
          <w:lang w:bidi="hr-HR"/>
        </w:rPr>
        <w:t>.</w:t>
      </w:r>
    </w:p>
    <w:p w14:paraId="3353F4EB" w14:textId="77777777" w:rsidR="00C847C0" w:rsidRDefault="00C6554A" w:rsidP="00C847C0">
      <w:pPr>
        <w:pStyle w:val="Tijeloteksta"/>
        <w:spacing w:before="76" w:line="266" w:lineRule="auto"/>
        <w:ind w:left="114" w:right="287"/>
        <w:jc w:val="both"/>
      </w:pPr>
      <w:r>
        <w:rPr>
          <w:lang w:bidi="hr-HR"/>
        </w:rPr>
        <w:br w:type="page"/>
      </w:r>
      <w:r w:rsidR="00C847C0">
        <w:lastRenderedPageBreak/>
        <w:t>Gradsko društvo Crvenog križa Klanjec je humanitarna udruga i ima status pravne</w:t>
      </w:r>
      <w:r w:rsidR="00C847C0">
        <w:rPr>
          <w:spacing w:val="1"/>
        </w:rPr>
        <w:t xml:space="preserve"> </w:t>
      </w:r>
      <w:r w:rsidR="00C847C0">
        <w:t>osobe koja svojim djelovanjem pokriva područje grada Klanjca i općina: Tuhelj, Kumrovec, Kraljevec na Sutli i  Zagorska Sela.</w:t>
      </w:r>
    </w:p>
    <w:p w14:paraId="36E7A9E6" w14:textId="77777777" w:rsidR="00C847C0" w:rsidRDefault="00C847C0" w:rsidP="004F2508">
      <w:pPr>
        <w:pStyle w:val="Tijeloteksta"/>
        <w:spacing w:before="75" w:line="266" w:lineRule="auto"/>
        <w:ind w:left="177" w:right="291"/>
        <w:jc w:val="both"/>
      </w:pPr>
      <w:r>
        <w:t>Osnovni cilj Hrvatskog Crvenog križa je ublažavanje ljudskih patnji, osobito onih</w:t>
      </w:r>
      <w:r>
        <w:rPr>
          <w:spacing w:val="1"/>
        </w:rPr>
        <w:t xml:space="preserve"> </w:t>
      </w:r>
      <w:r>
        <w:t>izazvanih</w:t>
      </w:r>
      <w:r>
        <w:rPr>
          <w:spacing w:val="1"/>
        </w:rPr>
        <w:t xml:space="preserve"> </w:t>
      </w:r>
      <w:r>
        <w:t>oružanim</w:t>
      </w:r>
      <w:r>
        <w:rPr>
          <w:spacing w:val="1"/>
        </w:rPr>
        <w:t xml:space="preserve"> </w:t>
      </w:r>
      <w:r>
        <w:t>sukobima,</w:t>
      </w:r>
      <w:r>
        <w:rPr>
          <w:spacing w:val="1"/>
        </w:rPr>
        <w:t xml:space="preserve"> </w:t>
      </w:r>
      <w:r>
        <w:t>velikim</w:t>
      </w:r>
      <w:r>
        <w:rPr>
          <w:spacing w:val="1"/>
        </w:rPr>
        <w:t xml:space="preserve"> </w:t>
      </w:r>
      <w:r>
        <w:t>prirodnim,</w:t>
      </w:r>
      <w:r>
        <w:rPr>
          <w:spacing w:val="1"/>
        </w:rPr>
        <w:t xml:space="preserve"> </w:t>
      </w:r>
      <w:r>
        <w:t>ekološkim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nesrećama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posljedicama masovnih stradanja i epidemija. Sve djelatnosti propisane Statutom Društva i</w:t>
      </w:r>
      <w:r>
        <w:rPr>
          <w:spacing w:val="1"/>
        </w:rPr>
        <w:t xml:space="preserve"> </w:t>
      </w:r>
      <w:r>
        <w:rPr>
          <w:spacing w:val="-1"/>
        </w:rPr>
        <w:t>Zakonom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Hrvatskom</w:t>
      </w:r>
      <w:r>
        <w:rPr>
          <w:spacing w:val="-17"/>
        </w:rPr>
        <w:t xml:space="preserve"> </w:t>
      </w:r>
      <w:r>
        <w:rPr>
          <w:spacing w:val="-1"/>
        </w:rPr>
        <w:t>Crvenom</w:t>
      </w:r>
      <w:r>
        <w:rPr>
          <w:spacing w:val="-17"/>
        </w:rPr>
        <w:t xml:space="preserve"> </w:t>
      </w:r>
      <w:r>
        <w:rPr>
          <w:spacing w:val="-1"/>
        </w:rPr>
        <w:t>križu</w:t>
      </w:r>
      <w:r>
        <w:rPr>
          <w:spacing w:val="-8"/>
        </w:rPr>
        <w:t xml:space="preserve"> </w:t>
      </w:r>
      <w:r>
        <w:rPr>
          <w:spacing w:val="-1"/>
        </w:rPr>
        <w:t>realiziramo</w:t>
      </w:r>
      <w:r>
        <w:rPr>
          <w:spacing w:val="-3"/>
        </w:rPr>
        <w:t xml:space="preserve"> </w:t>
      </w:r>
      <w:r>
        <w:t>preko</w:t>
      </w:r>
      <w:r>
        <w:rPr>
          <w:spacing w:val="-8"/>
        </w:rPr>
        <w:t xml:space="preserve"> </w:t>
      </w:r>
      <w:r>
        <w:t>svojih</w:t>
      </w:r>
      <w:r>
        <w:rPr>
          <w:spacing w:val="-8"/>
        </w:rPr>
        <w:t xml:space="preserve"> </w:t>
      </w:r>
      <w:r>
        <w:t>ustrojstvenih</w:t>
      </w:r>
      <w:r>
        <w:rPr>
          <w:spacing w:val="-12"/>
        </w:rPr>
        <w:t xml:space="preserve"> </w:t>
      </w:r>
      <w:r>
        <w:t>oblika</w:t>
      </w:r>
      <w:r>
        <w:rPr>
          <w:spacing w:val="-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volontera</w:t>
      </w:r>
      <w:r>
        <w:rPr>
          <w:spacing w:val="-58"/>
        </w:rPr>
        <w:t xml:space="preserve"> </w:t>
      </w:r>
      <w:r>
        <w:t>bez kojih ne bi bilo</w:t>
      </w:r>
      <w:r>
        <w:rPr>
          <w:spacing w:val="1"/>
        </w:rPr>
        <w:t xml:space="preserve"> </w:t>
      </w:r>
      <w:r>
        <w:t>moguće odraditi sve zadaće i odgovoriti na potrebe sredine u kojoj</w:t>
      </w:r>
      <w:r>
        <w:rPr>
          <w:spacing w:val="1"/>
        </w:rPr>
        <w:t xml:space="preserve"> </w:t>
      </w:r>
      <w:r>
        <w:t>djelujemo.</w:t>
      </w:r>
    </w:p>
    <w:p w14:paraId="706D9DD1" w14:textId="5208E096" w:rsidR="00C847C0" w:rsidRDefault="00C847C0" w:rsidP="00C847C0">
      <w:pPr>
        <w:pStyle w:val="Tijeloteksta"/>
        <w:spacing w:before="78" w:line="266" w:lineRule="auto"/>
        <w:ind w:left="162" w:right="310" w:firstLine="730"/>
        <w:jc w:val="both"/>
      </w:pPr>
      <w:r>
        <w:t xml:space="preserve">Udruga broji </w:t>
      </w:r>
      <w:r w:rsidR="004F2508" w:rsidRPr="00236BB6">
        <w:rPr>
          <w:b/>
          <w:i/>
          <w:color w:val="000000" w:themeColor="text1"/>
        </w:rPr>
        <w:t>194</w:t>
      </w:r>
      <w:r w:rsidRPr="00236BB6">
        <w:rPr>
          <w:b/>
          <w:i/>
          <w:color w:val="000000" w:themeColor="text1"/>
        </w:rPr>
        <w:t xml:space="preserve"> </w:t>
      </w:r>
      <w:r w:rsidRPr="00236BB6">
        <w:rPr>
          <w:color w:val="000000" w:themeColor="text1"/>
        </w:rPr>
        <w:t>članova od toga</w:t>
      </w:r>
      <w:r w:rsidR="004F2508" w:rsidRPr="00236BB6">
        <w:rPr>
          <w:color w:val="000000" w:themeColor="text1"/>
        </w:rPr>
        <w:t xml:space="preserve"> 182 darivatelja krvi,</w:t>
      </w:r>
      <w:r w:rsidRPr="00236BB6">
        <w:rPr>
          <w:color w:val="000000" w:themeColor="text1"/>
        </w:rPr>
        <w:t xml:space="preserve"> </w:t>
      </w:r>
      <w:r w:rsidR="004F2508" w:rsidRPr="00236BB6">
        <w:rPr>
          <w:b/>
          <w:i/>
          <w:color w:val="000000" w:themeColor="text1"/>
        </w:rPr>
        <w:t>1</w:t>
      </w:r>
      <w:r w:rsidRPr="00236BB6">
        <w:rPr>
          <w:b/>
          <w:i/>
          <w:color w:val="000000" w:themeColor="text1"/>
        </w:rPr>
        <w:t xml:space="preserve"> </w:t>
      </w:r>
      <w:r w:rsidRPr="00236BB6">
        <w:rPr>
          <w:color w:val="000000" w:themeColor="text1"/>
        </w:rPr>
        <w:t>počasn</w:t>
      </w:r>
      <w:r w:rsidR="004F2508" w:rsidRPr="00236BB6">
        <w:rPr>
          <w:color w:val="000000" w:themeColor="text1"/>
        </w:rPr>
        <w:t>i</w:t>
      </w:r>
      <w:r w:rsidRPr="00236BB6">
        <w:rPr>
          <w:color w:val="000000" w:themeColor="text1"/>
        </w:rPr>
        <w:t xml:space="preserve"> član i </w:t>
      </w:r>
      <w:r w:rsidR="004F2508" w:rsidRPr="00236BB6">
        <w:rPr>
          <w:b/>
          <w:i/>
          <w:color w:val="000000" w:themeColor="text1"/>
        </w:rPr>
        <w:t>2</w:t>
      </w:r>
      <w:r w:rsidRPr="00236BB6">
        <w:rPr>
          <w:b/>
          <w:i/>
          <w:color w:val="000000" w:themeColor="text1"/>
        </w:rPr>
        <w:t xml:space="preserve"> </w:t>
      </w:r>
      <w:r w:rsidRPr="00236BB6">
        <w:rPr>
          <w:color w:val="000000" w:themeColor="text1"/>
        </w:rPr>
        <w:t>potporn</w:t>
      </w:r>
      <w:r w:rsidR="00236BB6" w:rsidRPr="00236BB6">
        <w:rPr>
          <w:color w:val="000000" w:themeColor="text1"/>
        </w:rPr>
        <w:t>a</w:t>
      </w:r>
      <w:r w:rsidRPr="00236BB6">
        <w:rPr>
          <w:color w:val="000000" w:themeColor="text1"/>
        </w:rPr>
        <w:t xml:space="preserve"> član</w:t>
      </w:r>
      <w:r w:rsidR="00236BB6" w:rsidRPr="00236BB6">
        <w:rPr>
          <w:color w:val="000000" w:themeColor="text1"/>
        </w:rPr>
        <w:t>a</w:t>
      </w:r>
      <w:r w:rsidRPr="00236BB6">
        <w:rPr>
          <w:color w:val="000000" w:themeColor="text1"/>
        </w:rPr>
        <w:t>. U 2021. godine</w:t>
      </w:r>
      <w:r w:rsidRPr="00236BB6">
        <w:rPr>
          <w:color w:val="000000" w:themeColor="text1"/>
          <w:spacing w:val="1"/>
        </w:rPr>
        <w:t xml:space="preserve"> </w:t>
      </w:r>
      <w:r w:rsidRPr="00236BB6">
        <w:rPr>
          <w:color w:val="000000" w:themeColor="text1"/>
        </w:rPr>
        <w:t xml:space="preserve">ukupni broj volontera je </w:t>
      </w:r>
      <w:r w:rsidR="00236BB6" w:rsidRPr="00236BB6">
        <w:rPr>
          <w:b/>
          <w:i/>
          <w:color w:val="000000" w:themeColor="text1"/>
        </w:rPr>
        <w:t>16</w:t>
      </w:r>
      <w:r w:rsidRPr="00236BB6">
        <w:rPr>
          <w:color w:val="000000" w:themeColor="text1"/>
        </w:rPr>
        <w:t xml:space="preserve">, od </w:t>
      </w:r>
      <w:r>
        <w:t xml:space="preserve">čega je aktivnih volontera u 2021. godini </w:t>
      </w:r>
      <w:r>
        <w:rPr>
          <w:b/>
          <w:i/>
        </w:rPr>
        <w:t xml:space="preserve">5 </w:t>
      </w:r>
      <w:r>
        <w:t>te je ukupni broj</w:t>
      </w:r>
      <w:r>
        <w:rPr>
          <w:spacing w:val="-57"/>
        </w:rPr>
        <w:t xml:space="preserve"> </w:t>
      </w:r>
      <w:r w:rsidR="00236BB6">
        <w:rPr>
          <w:spacing w:val="-57"/>
        </w:rPr>
        <w:t xml:space="preserve"> </w:t>
      </w:r>
      <w:r>
        <w:t>volonterskih</w:t>
      </w:r>
      <w:r>
        <w:rPr>
          <w:spacing w:val="1"/>
        </w:rPr>
        <w:t xml:space="preserve"> </w:t>
      </w:r>
      <w:r>
        <w:t>sati</w:t>
      </w:r>
      <w:r>
        <w:rPr>
          <w:spacing w:val="1"/>
        </w:rPr>
        <w:t xml:space="preserve"> </w:t>
      </w:r>
      <w:r>
        <w:rPr>
          <w:b/>
        </w:rPr>
        <w:t>208</w:t>
      </w:r>
      <w:r>
        <w:rPr>
          <w:b/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fizičkim poslovima te aktivnosti tijekom pandemije</w:t>
      </w:r>
      <w:r>
        <w:rPr>
          <w:spacing w:val="1"/>
        </w:rPr>
        <w:t xml:space="preserve"> </w:t>
      </w:r>
      <w:r>
        <w:t>COVlD-19, dostava donacija, i sl.), sudjelovanje u krizi potresa područja Petrinje, Siska i</w:t>
      </w:r>
      <w:r>
        <w:rPr>
          <w:spacing w:val="1"/>
        </w:rPr>
        <w:t xml:space="preserve"> </w:t>
      </w:r>
      <w:r>
        <w:t>okolice.</w:t>
      </w:r>
    </w:p>
    <w:p w14:paraId="384C3CC8" w14:textId="77777777" w:rsidR="00C847C0" w:rsidRDefault="00C847C0" w:rsidP="00C847C0">
      <w:pPr>
        <w:pStyle w:val="Tijeloteksta"/>
        <w:rPr>
          <w:sz w:val="20"/>
        </w:rPr>
      </w:pPr>
    </w:p>
    <w:p w14:paraId="6F2FF9F9" w14:textId="642DD56B" w:rsidR="002A378A" w:rsidRDefault="002A378A" w:rsidP="00C847C0">
      <w:pPr>
        <w:pStyle w:val="Podacizakontakt"/>
        <w:jc w:val="left"/>
        <w:rPr>
          <w:lang w:bidi="hr-HR"/>
        </w:rPr>
      </w:pPr>
    </w:p>
    <w:p w14:paraId="4D616474" w14:textId="76F813B4" w:rsidR="00C847C0" w:rsidRDefault="00026679" w:rsidP="00026679">
      <w:pPr>
        <w:pStyle w:val="Podacizakontakt"/>
        <w:rPr>
          <w:lang w:bidi="hr-HR"/>
        </w:rPr>
      </w:pPr>
      <w:r>
        <w:rPr>
          <w:noProof/>
          <w:lang w:bidi="hr-HR"/>
        </w:rPr>
        <w:drawing>
          <wp:inline distT="0" distB="0" distL="0" distR="0" wp14:anchorId="65E83CBE" wp14:editId="0DBF1793">
            <wp:extent cx="1859280" cy="3911411"/>
            <wp:effectExtent l="0" t="0" r="7620" b="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091" cy="39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CE2A" w14:textId="77777777" w:rsidR="00026679" w:rsidRDefault="00026679" w:rsidP="00026679">
      <w:pPr>
        <w:pStyle w:val="Podacizakontakt"/>
        <w:rPr>
          <w:lang w:bidi="hr-HR"/>
        </w:rPr>
      </w:pPr>
    </w:p>
    <w:p w14:paraId="372CD6FE" w14:textId="4E40A6C3" w:rsidR="00C847C0" w:rsidRDefault="00C847C0" w:rsidP="00C847C0">
      <w:pPr>
        <w:pStyle w:val="Podacizakontakt"/>
        <w:jc w:val="left"/>
        <w:rPr>
          <w:lang w:bidi="hr-HR"/>
        </w:rPr>
      </w:pPr>
    </w:p>
    <w:p w14:paraId="214A7489" w14:textId="4065829D" w:rsidR="00C847C0" w:rsidRDefault="00C847C0" w:rsidP="00C847C0">
      <w:pPr>
        <w:pStyle w:val="Podacizakontakt"/>
        <w:jc w:val="left"/>
        <w:rPr>
          <w:lang w:bidi="hr-HR"/>
        </w:rPr>
      </w:pPr>
    </w:p>
    <w:p w14:paraId="11508885" w14:textId="20A9D8C8" w:rsidR="00C847C0" w:rsidRDefault="00C847C0" w:rsidP="00C847C0">
      <w:pPr>
        <w:pStyle w:val="Podacizakontakt"/>
        <w:jc w:val="left"/>
        <w:rPr>
          <w:lang w:bidi="hr-HR"/>
        </w:rPr>
      </w:pPr>
    </w:p>
    <w:p w14:paraId="2EEE3AFD" w14:textId="0459B695" w:rsidR="00026679" w:rsidRDefault="00026679" w:rsidP="00C847C0">
      <w:pPr>
        <w:pStyle w:val="Podacizakontakt"/>
        <w:jc w:val="left"/>
        <w:rPr>
          <w:lang w:bidi="hr-HR"/>
        </w:rPr>
      </w:pPr>
    </w:p>
    <w:p w14:paraId="00BE2E3A" w14:textId="399CB468" w:rsidR="00026679" w:rsidRDefault="00026679" w:rsidP="00C847C0">
      <w:pPr>
        <w:pStyle w:val="Podacizakontakt"/>
        <w:jc w:val="left"/>
        <w:rPr>
          <w:lang w:bidi="hr-HR"/>
        </w:rPr>
      </w:pPr>
    </w:p>
    <w:p w14:paraId="4BC1D26C" w14:textId="65B24E80" w:rsidR="00236BB6" w:rsidRDefault="00236BB6" w:rsidP="00C847C0">
      <w:pPr>
        <w:pStyle w:val="Podacizakontakt"/>
        <w:jc w:val="left"/>
        <w:rPr>
          <w:lang w:bidi="hr-HR"/>
        </w:rPr>
      </w:pPr>
    </w:p>
    <w:p w14:paraId="047A7978" w14:textId="69929276" w:rsidR="00236BB6" w:rsidRDefault="00236BB6" w:rsidP="00C847C0">
      <w:pPr>
        <w:pStyle w:val="Podacizakontakt"/>
        <w:jc w:val="left"/>
        <w:rPr>
          <w:lang w:bidi="hr-HR"/>
        </w:rPr>
      </w:pPr>
    </w:p>
    <w:p w14:paraId="3709969A" w14:textId="77777777" w:rsidR="00236BB6" w:rsidRDefault="00236BB6" w:rsidP="00C847C0">
      <w:pPr>
        <w:pStyle w:val="Podacizakontakt"/>
        <w:jc w:val="left"/>
        <w:rPr>
          <w:lang w:bidi="hr-HR"/>
        </w:rPr>
      </w:pPr>
    </w:p>
    <w:p w14:paraId="418C5AF0" w14:textId="408975C4" w:rsidR="00026679" w:rsidRDefault="00026679" w:rsidP="00C847C0">
      <w:pPr>
        <w:pStyle w:val="Podacizakontakt"/>
        <w:jc w:val="left"/>
        <w:rPr>
          <w:lang w:bidi="hr-HR"/>
        </w:rPr>
      </w:pPr>
    </w:p>
    <w:p w14:paraId="338CECA1" w14:textId="77777777" w:rsidR="00072797" w:rsidRDefault="00072797" w:rsidP="00072797">
      <w:pPr>
        <w:pStyle w:val="Naslov1"/>
        <w:keepNext w:val="0"/>
        <w:keepLines w:val="0"/>
        <w:widowControl w:val="0"/>
        <w:numPr>
          <w:ilvl w:val="0"/>
          <w:numId w:val="17"/>
        </w:numPr>
        <w:tabs>
          <w:tab w:val="left" w:pos="792"/>
        </w:tabs>
        <w:autoSpaceDE w:val="0"/>
        <w:autoSpaceDN w:val="0"/>
        <w:spacing w:before="72" w:after="0" w:line="240" w:lineRule="auto"/>
        <w:ind w:hanging="284"/>
        <w:contextualSpacing w:val="0"/>
        <w:jc w:val="left"/>
      </w:pPr>
      <w:r>
        <w:lastRenderedPageBreak/>
        <w:t>HUMANITARNI</w:t>
      </w:r>
      <w:r>
        <w:rPr>
          <w:spacing w:val="-4"/>
        </w:rPr>
        <w:t xml:space="preserve"> </w:t>
      </w:r>
      <w:r>
        <w:t>PROGRAMI</w:t>
      </w:r>
    </w:p>
    <w:p w14:paraId="405E9C8D" w14:textId="77777777" w:rsidR="00072797" w:rsidRDefault="00072797" w:rsidP="00072797">
      <w:pPr>
        <w:pStyle w:val="Tijeloteksta"/>
        <w:rPr>
          <w:b/>
          <w:sz w:val="30"/>
        </w:rPr>
      </w:pPr>
    </w:p>
    <w:p w14:paraId="08A8B2AE" w14:textId="77777777" w:rsidR="00072797" w:rsidRDefault="00072797" w:rsidP="00072797">
      <w:pPr>
        <w:pStyle w:val="Tijeloteksta"/>
        <w:rPr>
          <w:b/>
          <w:sz w:val="30"/>
        </w:rPr>
      </w:pPr>
    </w:p>
    <w:p w14:paraId="4ADB6E70" w14:textId="77777777" w:rsidR="00072797" w:rsidRDefault="00072797" w:rsidP="00072797">
      <w:pPr>
        <w:pStyle w:val="Tijeloteksta"/>
        <w:spacing w:before="7"/>
        <w:rPr>
          <w:b/>
          <w:sz w:val="27"/>
        </w:rPr>
      </w:pPr>
    </w:p>
    <w:p w14:paraId="5F28A57D" w14:textId="740F16CD" w:rsidR="00072797" w:rsidRDefault="00072797" w:rsidP="00363FB8">
      <w:pPr>
        <w:pStyle w:val="Naslov3"/>
        <w:keepNext w:val="0"/>
        <w:keepLines w:val="0"/>
        <w:widowControl w:val="0"/>
        <w:numPr>
          <w:ilvl w:val="1"/>
          <w:numId w:val="23"/>
        </w:numPr>
        <w:tabs>
          <w:tab w:val="left" w:pos="508"/>
        </w:tabs>
        <w:autoSpaceDE w:val="0"/>
        <w:autoSpaceDN w:val="0"/>
        <w:spacing w:before="0" w:line="240" w:lineRule="auto"/>
        <w:jc w:val="both"/>
      </w:pPr>
      <w:proofErr w:type="spellStart"/>
      <w:r>
        <w:t>HUMANlTARNA</w:t>
      </w:r>
      <w:proofErr w:type="spellEnd"/>
      <w:r>
        <w:rPr>
          <w:spacing w:val="-8"/>
        </w:rPr>
        <w:t xml:space="preserve"> </w:t>
      </w:r>
      <w:r>
        <w:t>POMOĆ</w:t>
      </w:r>
    </w:p>
    <w:p w14:paraId="6611C708" w14:textId="77777777" w:rsidR="00363FB8" w:rsidRPr="00363FB8" w:rsidRDefault="00363FB8" w:rsidP="00363FB8"/>
    <w:p w14:paraId="35618E58" w14:textId="77777777" w:rsidR="00072797" w:rsidRDefault="00072797" w:rsidP="00072797">
      <w:pPr>
        <w:pStyle w:val="Tijeloteksta"/>
        <w:spacing w:before="6"/>
        <w:rPr>
          <w:b/>
          <w:i/>
          <w:sz w:val="36"/>
        </w:rPr>
      </w:pPr>
    </w:p>
    <w:p w14:paraId="7A9E88F4" w14:textId="77777777" w:rsidR="00072797" w:rsidRPr="00AB724E" w:rsidRDefault="00072797" w:rsidP="00072797">
      <w:pPr>
        <w:pStyle w:val="Tijeloteksta"/>
        <w:spacing w:line="266" w:lineRule="auto"/>
        <w:ind w:left="124" w:right="354" w:firstLine="9"/>
        <w:jc w:val="both"/>
      </w:pPr>
      <w:r w:rsidRPr="00AB724E">
        <w:t>Prikupljanje</w:t>
      </w:r>
      <w:r w:rsidRPr="00AB724E">
        <w:rPr>
          <w:spacing w:val="-10"/>
        </w:rPr>
        <w:t xml:space="preserve"> </w:t>
      </w:r>
      <w:r w:rsidRPr="00AB724E">
        <w:t>odjeće</w:t>
      </w:r>
      <w:r w:rsidRPr="00AB724E">
        <w:rPr>
          <w:spacing w:val="-6"/>
        </w:rPr>
        <w:t xml:space="preserve"> i obuće </w:t>
      </w:r>
      <w:r w:rsidRPr="00AB724E">
        <w:t>prikupljamo od</w:t>
      </w:r>
      <w:r w:rsidRPr="00AB724E">
        <w:rPr>
          <w:spacing w:val="-10"/>
        </w:rPr>
        <w:t xml:space="preserve"> </w:t>
      </w:r>
      <w:r w:rsidRPr="00AB724E">
        <w:t>građana</w:t>
      </w:r>
      <w:r w:rsidRPr="00AB724E">
        <w:rPr>
          <w:spacing w:val="-11"/>
        </w:rPr>
        <w:t xml:space="preserve"> </w:t>
      </w:r>
      <w:r w:rsidRPr="00AB724E">
        <w:t>tijekom cijele godine te se prikupljeno</w:t>
      </w:r>
      <w:r w:rsidRPr="00AB724E">
        <w:rPr>
          <w:spacing w:val="-13"/>
        </w:rPr>
        <w:t xml:space="preserve"> </w:t>
      </w:r>
      <w:r w:rsidRPr="00AB724E">
        <w:t>sortira</w:t>
      </w:r>
      <w:r w:rsidRPr="00AB724E">
        <w:rPr>
          <w:spacing w:val="-11"/>
        </w:rPr>
        <w:t xml:space="preserve"> </w:t>
      </w:r>
      <w:r w:rsidRPr="00AB724E">
        <w:t xml:space="preserve">prema </w:t>
      </w:r>
      <w:r w:rsidRPr="00AB724E">
        <w:rPr>
          <w:spacing w:val="-57"/>
        </w:rPr>
        <w:t xml:space="preserve"> </w:t>
      </w:r>
      <w:r w:rsidRPr="00AB724E">
        <w:t>potrebi.</w:t>
      </w:r>
    </w:p>
    <w:p w14:paraId="2EF8E151" w14:textId="77777777" w:rsidR="00072797" w:rsidRPr="00AB724E" w:rsidRDefault="00072797" w:rsidP="00072797">
      <w:pPr>
        <w:pStyle w:val="Tijeloteksta"/>
        <w:spacing w:before="7" w:line="266" w:lineRule="auto"/>
        <w:ind w:left="124" w:right="350" w:firstLine="9"/>
        <w:jc w:val="both"/>
      </w:pPr>
      <w:r w:rsidRPr="00AB724E">
        <w:t>Nažalost imamo velikih problema s preuzimanjem tekstila koji nije za daljnju uporabu te nam</w:t>
      </w:r>
      <w:r w:rsidRPr="00AB724E">
        <w:rPr>
          <w:spacing w:val="-57"/>
        </w:rPr>
        <w:t xml:space="preserve"> </w:t>
      </w:r>
      <w:r w:rsidRPr="00AB724E">
        <w:t>se gomilaju velike količine „smeća“ koje na kraju plaćamo kao odlaganje komunalnog otpada</w:t>
      </w:r>
      <w:r w:rsidRPr="00AB724E">
        <w:rPr>
          <w:spacing w:val="-57"/>
        </w:rPr>
        <w:t xml:space="preserve"> </w:t>
      </w:r>
      <w:r w:rsidRPr="00AB724E">
        <w:t>što</w:t>
      </w:r>
      <w:r w:rsidRPr="00AB724E">
        <w:rPr>
          <w:spacing w:val="1"/>
        </w:rPr>
        <w:t xml:space="preserve"> </w:t>
      </w:r>
      <w:r w:rsidRPr="00AB724E">
        <w:t>uvelike</w:t>
      </w:r>
      <w:r w:rsidRPr="00AB724E">
        <w:rPr>
          <w:spacing w:val="1"/>
        </w:rPr>
        <w:t xml:space="preserve"> </w:t>
      </w:r>
      <w:r w:rsidRPr="00AB724E">
        <w:t>povećava</w:t>
      </w:r>
      <w:r w:rsidRPr="00AB724E">
        <w:rPr>
          <w:spacing w:val="1"/>
        </w:rPr>
        <w:t xml:space="preserve"> </w:t>
      </w:r>
      <w:r w:rsidRPr="00AB724E">
        <w:t>troškove</w:t>
      </w:r>
      <w:r w:rsidRPr="00AB724E">
        <w:rPr>
          <w:spacing w:val="1"/>
        </w:rPr>
        <w:t xml:space="preserve"> </w:t>
      </w:r>
      <w:r w:rsidRPr="00AB724E">
        <w:t>jer</w:t>
      </w:r>
      <w:r w:rsidRPr="00AB724E">
        <w:rPr>
          <w:spacing w:val="1"/>
        </w:rPr>
        <w:t xml:space="preserve"> </w:t>
      </w:r>
      <w:r w:rsidRPr="00AB724E">
        <w:t>je</w:t>
      </w:r>
      <w:r w:rsidRPr="00AB724E">
        <w:rPr>
          <w:spacing w:val="1"/>
        </w:rPr>
        <w:t xml:space="preserve"> </w:t>
      </w:r>
      <w:r w:rsidRPr="00AB724E">
        <w:t>dosad</w:t>
      </w:r>
      <w:r w:rsidRPr="00AB724E">
        <w:rPr>
          <w:spacing w:val="1"/>
        </w:rPr>
        <w:t xml:space="preserve"> </w:t>
      </w:r>
      <w:r w:rsidRPr="00AB724E">
        <w:t>bilo</w:t>
      </w:r>
      <w:r w:rsidRPr="00AB724E">
        <w:rPr>
          <w:spacing w:val="1"/>
        </w:rPr>
        <w:t xml:space="preserve"> </w:t>
      </w:r>
      <w:r w:rsidRPr="00AB724E">
        <w:t>besplatno</w:t>
      </w:r>
      <w:r w:rsidRPr="00AB724E">
        <w:rPr>
          <w:spacing w:val="1"/>
        </w:rPr>
        <w:t xml:space="preserve"> </w:t>
      </w:r>
      <w:r w:rsidRPr="00AB724E">
        <w:t>preuzimanje</w:t>
      </w:r>
      <w:r w:rsidRPr="00AB724E">
        <w:rPr>
          <w:spacing w:val="1"/>
        </w:rPr>
        <w:t xml:space="preserve"> </w:t>
      </w:r>
      <w:r w:rsidRPr="00AB724E">
        <w:t>ili</w:t>
      </w:r>
      <w:r w:rsidRPr="00AB724E">
        <w:rPr>
          <w:spacing w:val="1"/>
        </w:rPr>
        <w:t xml:space="preserve"> </w:t>
      </w:r>
      <w:r w:rsidRPr="00AB724E">
        <w:t>odlaganje</w:t>
      </w:r>
      <w:r w:rsidRPr="00AB724E">
        <w:rPr>
          <w:spacing w:val="1"/>
        </w:rPr>
        <w:t xml:space="preserve"> </w:t>
      </w:r>
      <w:r w:rsidRPr="00AB724E">
        <w:t>u</w:t>
      </w:r>
      <w:r w:rsidRPr="00AB724E">
        <w:rPr>
          <w:spacing w:val="1"/>
        </w:rPr>
        <w:t xml:space="preserve"> </w:t>
      </w:r>
      <w:r w:rsidRPr="00AB724E">
        <w:t>Regeneraciji Zabok. Razmišljamo o prekidu prikupljanja</w:t>
      </w:r>
      <w:r w:rsidRPr="00AB724E">
        <w:rPr>
          <w:spacing w:val="1"/>
        </w:rPr>
        <w:t xml:space="preserve"> </w:t>
      </w:r>
      <w:r w:rsidRPr="00AB724E">
        <w:t>odjeće</w:t>
      </w:r>
      <w:r w:rsidRPr="00AB724E">
        <w:rPr>
          <w:spacing w:val="5"/>
        </w:rPr>
        <w:t xml:space="preserve"> </w:t>
      </w:r>
      <w:r w:rsidRPr="00AB724E">
        <w:t>i</w:t>
      </w:r>
      <w:r w:rsidRPr="00AB724E">
        <w:rPr>
          <w:spacing w:val="-8"/>
        </w:rPr>
        <w:t xml:space="preserve"> </w:t>
      </w:r>
      <w:r w:rsidRPr="00AB724E">
        <w:t>obuće pošto</w:t>
      </w:r>
      <w:r w:rsidRPr="00AB724E">
        <w:rPr>
          <w:spacing w:val="2"/>
        </w:rPr>
        <w:t xml:space="preserve"> </w:t>
      </w:r>
      <w:r w:rsidRPr="00AB724E">
        <w:t>nemamo</w:t>
      </w:r>
      <w:r w:rsidRPr="00AB724E">
        <w:rPr>
          <w:spacing w:val="5"/>
        </w:rPr>
        <w:t xml:space="preserve"> </w:t>
      </w:r>
      <w:r w:rsidRPr="00AB724E">
        <w:t>opciju</w:t>
      </w:r>
      <w:r w:rsidRPr="00AB724E">
        <w:rPr>
          <w:spacing w:val="1"/>
        </w:rPr>
        <w:t xml:space="preserve"> </w:t>
      </w:r>
      <w:r w:rsidRPr="00AB724E">
        <w:t>adekvatnog</w:t>
      </w:r>
      <w:r w:rsidRPr="00AB724E">
        <w:rPr>
          <w:spacing w:val="-4"/>
        </w:rPr>
        <w:t xml:space="preserve"> </w:t>
      </w:r>
      <w:r w:rsidRPr="00AB724E">
        <w:t>odlaganja</w:t>
      </w:r>
      <w:r w:rsidRPr="00AB724E">
        <w:rPr>
          <w:spacing w:val="1"/>
        </w:rPr>
        <w:t xml:space="preserve"> </w:t>
      </w:r>
      <w:r w:rsidRPr="00AB724E">
        <w:t>otpada</w:t>
      </w:r>
      <w:r w:rsidRPr="00AB724E">
        <w:rPr>
          <w:spacing w:val="-5"/>
        </w:rPr>
        <w:t xml:space="preserve"> </w:t>
      </w:r>
      <w:r w:rsidRPr="00AB724E">
        <w:t>tekstila, kao ni skladištenja prikupljenog tekstila.</w:t>
      </w:r>
    </w:p>
    <w:p w14:paraId="1CE8B0D4" w14:textId="77777777" w:rsidR="00072797" w:rsidRPr="00AB724E" w:rsidRDefault="00072797" w:rsidP="00072797">
      <w:pPr>
        <w:pStyle w:val="Tijeloteksta"/>
        <w:spacing w:before="2"/>
        <w:rPr>
          <w:sz w:val="27"/>
        </w:rPr>
      </w:pPr>
    </w:p>
    <w:p w14:paraId="25D464AC" w14:textId="3D7D6D89" w:rsidR="00072797" w:rsidRPr="00AB724E" w:rsidRDefault="00072797" w:rsidP="00072797">
      <w:pPr>
        <w:pStyle w:val="Tijeloteksta"/>
        <w:spacing w:line="264" w:lineRule="auto"/>
        <w:ind w:left="114" w:right="368" w:firstLine="9"/>
        <w:jc w:val="both"/>
      </w:pPr>
      <w:r w:rsidRPr="00AB724E">
        <w:t>U</w:t>
      </w:r>
      <w:r w:rsidRPr="00AB724E">
        <w:rPr>
          <w:spacing w:val="1"/>
        </w:rPr>
        <w:t xml:space="preserve"> </w:t>
      </w:r>
      <w:r w:rsidRPr="00AB724E">
        <w:t>izvještajnom razdoblju</w:t>
      </w:r>
      <w:r w:rsidRPr="00AB724E">
        <w:rPr>
          <w:spacing w:val="1"/>
        </w:rPr>
        <w:t xml:space="preserve"> </w:t>
      </w:r>
      <w:r w:rsidRPr="00AB724E">
        <w:t>podijeljeno</w:t>
      </w:r>
      <w:r w:rsidRPr="00AB724E">
        <w:rPr>
          <w:spacing w:val="1"/>
        </w:rPr>
        <w:t xml:space="preserve"> </w:t>
      </w:r>
      <w:r w:rsidRPr="00356CCF">
        <w:rPr>
          <w:color w:val="000000" w:themeColor="text1"/>
        </w:rPr>
        <w:t>je</w:t>
      </w:r>
      <w:r w:rsidRPr="00356CCF">
        <w:rPr>
          <w:color w:val="000000" w:themeColor="text1"/>
          <w:spacing w:val="1"/>
        </w:rPr>
        <w:t xml:space="preserve"> </w:t>
      </w:r>
      <w:r w:rsidR="00356CCF" w:rsidRPr="00356CCF">
        <w:rPr>
          <w:i/>
          <w:color w:val="000000" w:themeColor="text1"/>
        </w:rPr>
        <w:t>1</w:t>
      </w:r>
      <w:r w:rsidR="004F2508">
        <w:rPr>
          <w:i/>
          <w:color w:val="000000" w:themeColor="text1"/>
        </w:rPr>
        <w:t>300</w:t>
      </w:r>
      <w:r w:rsidRPr="00356CCF">
        <w:rPr>
          <w:i/>
          <w:color w:val="000000" w:themeColor="text1"/>
          <w:spacing w:val="1"/>
        </w:rPr>
        <w:t xml:space="preserve"> </w:t>
      </w:r>
      <w:r w:rsidRPr="00356CCF">
        <w:rPr>
          <w:color w:val="000000" w:themeColor="text1"/>
        </w:rPr>
        <w:t>kg</w:t>
      </w:r>
      <w:r w:rsidRPr="00356CCF">
        <w:rPr>
          <w:color w:val="000000" w:themeColor="text1"/>
          <w:spacing w:val="1"/>
        </w:rPr>
        <w:t xml:space="preserve"> </w:t>
      </w:r>
      <w:r w:rsidRPr="00356CCF">
        <w:rPr>
          <w:color w:val="000000" w:themeColor="text1"/>
        </w:rPr>
        <w:t>hrane</w:t>
      </w:r>
      <w:r w:rsidRPr="00356CCF">
        <w:rPr>
          <w:color w:val="000000" w:themeColor="text1"/>
          <w:spacing w:val="1"/>
        </w:rPr>
        <w:t xml:space="preserve"> </w:t>
      </w:r>
      <w:r w:rsidRPr="00356CCF">
        <w:rPr>
          <w:color w:val="000000" w:themeColor="text1"/>
        </w:rPr>
        <w:t xml:space="preserve">i </w:t>
      </w:r>
      <w:r w:rsidR="004F2508">
        <w:rPr>
          <w:i/>
          <w:color w:val="000000" w:themeColor="text1"/>
        </w:rPr>
        <w:t>350</w:t>
      </w:r>
      <w:r w:rsidRPr="00356CCF">
        <w:rPr>
          <w:i/>
          <w:color w:val="000000" w:themeColor="text1"/>
          <w:spacing w:val="1"/>
        </w:rPr>
        <w:t xml:space="preserve"> </w:t>
      </w:r>
      <w:r w:rsidRPr="00356CCF">
        <w:rPr>
          <w:color w:val="000000" w:themeColor="text1"/>
        </w:rPr>
        <w:t>kg higijene</w:t>
      </w:r>
      <w:r w:rsidRPr="00356CCF">
        <w:rPr>
          <w:color w:val="000000" w:themeColor="text1"/>
          <w:spacing w:val="1"/>
        </w:rPr>
        <w:t xml:space="preserve"> </w:t>
      </w:r>
      <w:r w:rsidRPr="00AB724E">
        <w:t>socijalno</w:t>
      </w:r>
      <w:r w:rsidRPr="00AB724E">
        <w:rPr>
          <w:spacing w:val="1"/>
        </w:rPr>
        <w:t xml:space="preserve"> </w:t>
      </w:r>
      <w:r w:rsidRPr="00AB724E">
        <w:t>ugroženim</w:t>
      </w:r>
      <w:r w:rsidRPr="00AB724E">
        <w:rPr>
          <w:spacing w:val="-8"/>
        </w:rPr>
        <w:t xml:space="preserve"> </w:t>
      </w:r>
      <w:r w:rsidRPr="00AB724E">
        <w:t>građanima</w:t>
      </w:r>
      <w:r w:rsidRPr="00AB724E">
        <w:rPr>
          <w:spacing w:val="1"/>
        </w:rPr>
        <w:t xml:space="preserve"> </w:t>
      </w:r>
      <w:r w:rsidRPr="00AB724E">
        <w:t>s</w:t>
      </w:r>
      <w:r w:rsidRPr="00AB724E">
        <w:rPr>
          <w:spacing w:val="-2"/>
        </w:rPr>
        <w:t xml:space="preserve"> </w:t>
      </w:r>
      <w:r w:rsidRPr="00AB724E">
        <w:t>područja</w:t>
      </w:r>
      <w:r w:rsidRPr="00AB724E">
        <w:rPr>
          <w:spacing w:val="1"/>
        </w:rPr>
        <w:t xml:space="preserve"> </w:t>
      </w:r>
      <w:r w:rsidRPr="00AB724E">
        <w:t>djelovanja Klanjec.</w:t>
      </w:r>
    </w:p>
    <w:p w14:paraId="0208DB00" w14:textId="289BFB3C" w:rsidR="008A503C" w:rsidRPr="009255DE" w:rsidRDefault="00072797" w:rsidP="00072797">
      <w:pPr>
        <w:spacing w:before="7"/>
        <w:ind w:left="124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9255DE">
        <w:rPr>
          <w:rFonts w:ascii="Times New Roman" w:hAnsi="Times New Roman" w:cs="Times New Roman"/>
          <w:color w:val="000000" w:themeColor="text1"/>
          <w:sz w:val="24"/>
        </w:rPr>
        <w:t>Odjeće</w:t>
      </w:r>
      <w:r w:rsidRPr="009255DE">
        <w:rPr>
          <w:rFonts w:ascii="Times New Roman" w:hAnsi="Times New Roman" w:cs="Times New Roman"/>
          <w:color w:val="000000" w:themeColor="text1"/>
          <w:spacing w:val="2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i</w:t>
      </w:r>
      <w:r w:rsidRPr="009255DE">
        <w:rPr>
          <w:rFonts w:ascii="Times New Roman" w:hAnsi="Times New Roman" w:cs="Times New Roman"/>
          <w:color w:val="000000" w:themeColor="text1"/>
          <w:spacing w:val="-10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obuće</w:t>
      </w:r>
      <w:r w:rsidRPr="009255DE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podijeljeno</w:t>
      </w:r>
      <w:r w:rsidRPr="009255DE">
        <w:rPr>
          <w:rFonts w:ascii="Times New Roman" w:hAnsi="Times New Roman" w:cs="Times New Roman"/>
          <w:color w:val="000000" w:themeColor="text1"/>
          <w:spacing w:val="7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je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="00356CCF" w:rsidRPr="009255DE">
        <w:rPr>
          <w:rFonts w:ascii="Times New Roman" w:hAnsi="Times New Roman" w:cs="Times New Roman"/>
          <w:i/>
          <w:color w:val="000000" w:themeColor="text1"/>
          <w:sz w:val="24"/>
        </w:rPr>
        <w:t>60 kg.</w:t>
      </w:r>
      <w:r w:rsidR="001A7E76" w:rsidRPr="009255DE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</w:p>
    <w:p w14:paraId="6026E20A" w14:textId="508E66C1" w:rsidR="00072797" w:rsidRPr="009255DE" w:rsidRDefault="00072797" w:rsidP="00072797">
      <w:pPr>
        <w:spacing w:before="7"/>
        <w:ind w:left="124"/>
        <w:jc w:val="both"/>
        <w:rPr>
          <w:rFonts w:ascii="Times New Roman" w:hAnsi="Times New Roman" w:cs="Times New Roman"/>
          <w:iCs/>
          <w:color w:val="000000" w:themeColor="text1"/>
          <w:sz w:val="24"/>
        </w:rPr>
      </w:pPr>
      <w:r w:rsidRPr="009255DE">
        <w:rPr>
          <w:rFonts w:ascii="Times New Roman" w:hAnsi="Times New Roman" w:cs="Times New Roman"/>
          <w:iCs/>
          <w:color w:val="000000" w:themeColor="text1"/>
          <w:sz w:val="24"/>
        </w:rPr>
        <w:t xml:space="preserve">Krajem 2020. </w:t>
      </w:r>
      <w:r w:rsidR="00AB724E" w:rsidRPr="009255DE">
        <w:rPr>
          <w:rFonts w:ascii="Times New Roman" w:hAnsi="Times New Roman" w:cs="Times New Roman"/>
          <w:iCs/>
          <w:color w:val="000000" w:themeColor="text1"/>
          <w:sz w:val="24"/>
        </w:rPr>
        <w:t>p</w:t>
      </w:r>
      <w:r w:rsidRPr="009255DE">
        <w:rPr>
          <w:rFonts w:ascii="Times New Roman" w:hAnsi="Times New Roman" w:cs="Times New Roman"/>
          <w:iCs/>
          <w:color w:val="000000" w:themeColor="text1"/>
          <w:sz w:val="24"/>
        </w:rPr>
        <w:t>odručje Banovine pogodio je katastrofalni potres</w:t>
      </w:r>
      <w:r w:rsidR="001A7E76" w:rsidRPr="009255DE">
        <w:rPr>
          <w:rFonts w:ascii="Times New Roman" w:hAnsi="Times New Roman" w:cs="Times New Roman"/>
          <w:iCs/>
          <w:color w:val="000000" w:themeColor="text1"/>
          <w:sz w:val="24"/>
        </w:rPr>
        <w:t xml:space="preserve"> te smo početkom 2021. godine prikupljali humanitarnu pomoć koja je upućena u skladište Hrvatskog Crvenog križa u Petrinji.</w:t>
      </w:r>
    </w:p>
    <w:p w14:paraId="4EBA8561" w14:textId="51D075C7" w:rsidR="00072797" w:rsidRPr="009255DE" w:rsidRDefault="00AB724E" w:rsidP="009255DE">
      <w:pPr>
        <w:spacing w:before="7"/>
        <w:ind w:left="124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Nakon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što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je 2.1.2021.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dostavljena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prikupljena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humanitarna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pomoć u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skladište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HCK-a u </w:t>
      </w:r>
      <w:proofErr w:type="spellStart"/>
      <w:proofErr w:type="gram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Petrinji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,</w:t>
      </w:r>
      <w:proofErr w:type="gram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troje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djelatnika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GDCK Klanjec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krenulo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je u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obilazak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područja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pogođenog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potresom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te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dostavu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namirnica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pitke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vode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 to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na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potezu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Petrinja - Gora-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Strašnik-Graberje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Novo Selo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Glinsko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Hađer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Mala Solina 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Stankovac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Slana 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Gornje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Jame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Prekopa - Glina 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Majske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Poljane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- </w:t>
      </w:r>
      <w:proofErr w:type="spellStart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>Kihalac</w:t>
      </w:r>
      <w:proofErr w:type="spellEnd"/>
      <w:r w:rsidRPr="009255DE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– Petrinja.</w:t>
      </w:r>
    </w:p>
    <w:p w14:paraId="649BBBB8" w14:textId="18981336" w:rsidR="00072797" w:rsidRPr="009255DE" w:rsidRDefault="00072797" w:rsidP="00072797">
      <w:pPr>
        <w:spacing w:line="266" w:lineRule="auto"/>
        <w:ind w:left="114" w:right="359" w:firstLine="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9255DE">
        <w:rPr>
          <w:rFonts w:ascii="Times New Roman" w:hAnsi="Times New Roman" w:cs="Times New Roman"/>
          <w:color w:val="000000" w:themeColor="text1"/>
          <w:sz w:val="24"/>
        </w:rPr>
        <w:t>Sveukupno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je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podijeljeno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="00356CCF" w:rsidRPr="009255DE">
        <w:rPr>
          <w:rFonts w:ascii="Times New Roman" w:hAnsi="Times New Roman" w:cs="Times New Roman"/>
          <w:color w:val="000000" w:themeColor="text1"/>
          <w:sz w:val="24"/>
        </w:rPr>
        <w:t>1</w:t>
      </w:r>
      <w:r w:rsidR="004F2508" w:rsidRPr="009255DE">
        <w:rPr>
          <w:rFonts w:ascii="Times New Roman" w:hAnsi="Times New Roman" w:cs="Times New Roman"/>
          <w:color w:val="000000" w:themeColor="text1"/>
          <w:sz w:val="24"/>
        </w:rPr>
        <w:t>650</w:t>
      </w:r>
      <w:r w:rsidR="00356CCF" w:rsidRPr="009255DE">
        <w:rPr>
          <w:rFonts w:ascii="Times New Roman" w:hAnsi="Times New Roman" w:cs="Times New Roman"/>
          <w:color w:val="000000" w:themeColor="text1"/>
          <w:sz w:val="24"/>
        </w:rPr>
        <w:t xml:space="preserve"> kg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humanitarne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pomoći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u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vrijednosti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od</w:t>
      </w:r>
      <w:r w:rsidRPr="009255DE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 xml:space="preserve">10.800 </w:t>
      </w:r>
      <w:r w:rsidRPr="009255DE">
        <w:rPr>
          <w:rFonts w:ascii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9255DE">
        <w:rPr>
          <w:rFonts w:ascii="Times New Roman" w:hAnsi="Times New Roman" w:cs="Times New Roman"/>
          <w:color w:val="000000" w:themeColor="text1"/>
          <w:sz w:val="24"/>
        </w:rPr>
        <w:t>kuna.</w:t>
      </w:r>
    </w:p>
    <w:p w14:paraId="54322F89" w14:textId="78801D07" w:rsidR="00C847C0" w:rsidRPr="009255DE" w:rsidRDefault="00C847C0" w:rsidP="00C847C0">
      <w:pPr>
        <w:pStyle w:val="Podacizakontakt"/>
        <w:jc w:val="left"/>
        <w:rPr>
          <w:color w:val="000000" w:themeColor="text1"/>
          <w:lang w:bidi="hr-HR"/>
        </w:rPr>
      </w:pPr>
    </w:p>
    <w:p w14:paraId="60086483" w14:textId="2FB594D2" w:rsidR="00991C88" w:rsidRDefault="00991C88" w:rsidP="00C847C0">
      <w:pPr>
        <w:pStyle w:val="Podacizakontakt"/>
        <w:jc w:val="left"/>
        <w:rPr>
          <w:lang w:bidi="hr-HR"/>
        </w:rPr>
      </w:pPr>
    </w:p>
    <w:p w14:paraId="641B0CD6" w14:textId="43E8D52B" w:rsidR="00356CCF" w:rsidRDefault="00363FB8" w:rsidP="00363FB8">
      <w:pPr>
        <w:pStyle w:val="Podacizakontakt"/>
        <w:rPr>
          <w:lang w:bidi="hr-HR"/>
        </w:rPr>
      </w:pPr>
      <w:r>
        <w:rPr>
          <w:noProof/>
          <w:lang w:bidi="hr-HR"/>
        </w:rPr>
        <w:drawing>
          <wp:inline distT="0" distB="0" distL="0" distR="0" wp14:anchorId="5646AB7C" wp14:editId="512A7E15">
            <wp:extent cx="2948940" cy="2305207"/>
            <wp:effectExtent l="0" t="0" r="3810" b="0"/>
            <wp:docPr id="6" name="Slika 6" descr="Slika na kojoj se prikazuje osoba, na otvorenom, stajanje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soba, na otvorenom, stajanje, grup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43" cy="23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9644" w14:textId="0B1472AF" w:rsidR="00482244" w:rsidRDefault="00363FB8" w:rsidP="00363FB8">
      <w:pPr>
        <w:pStyle w:val="Tijeloteksta"/>
        <w:spacing w:before="1" w:line="266" w:lineRule="auto"/>
        <w:ind w:left="3063" w:right="2896" w:hanging="380"/>
      </w:pPr>
      <w:bookmarkStart w:id="1" w:name="_Hlk101302265"/>
      <w:r>
        <w:rPr>
          <w:b/>
        </w:rPr>
        <w:t xml:space="preserve">Slika 1. </w:t>
      </w:r>
      <w:r>
        <w:t>Djelatnici i volonteri u Petrinji</w:t>
      </w:r>
    </w:p>
    <w:bookmarkEnd w:id="1"/>
    <w:p w14:paraId="2902718C" w14:textId="5DCADFF9" w:rsidR="00482244" w:rsidRDefault="00482244" w:rsidP="00C847C0">
      <w:pPr>
        <w:pStyle w:val="Podacizakontakt"/>
        <w:jc w:val="left"/>
        <w:rPr>
          <w:lang w:bidi="hr-HR"/>
        </w:rPr>
      </w:pPr>
    </w:p>
    <w:p w14:paraId="4AFF44AC" w14:textId="77777777" w:rsidR="00482244" w:rsidRDefault="00482244" w:rsidP="00C847C0">
      <w:pPr>
        <w:pStyle w:val="Podacizakontakt"/>
        <w:jc w:val="left"/>
        <w:rPr>
          <w:lang w:bidi="hr-HR"/>
        </w:rPr>
      </w:pPr>
    </w:p>
    <w:p w14:paraId="4A82F66D" w14:textId="1D349D40" w:rsidR="00991C88" w:rsidRDefault="00991C88" w:rsidP="00C847C0">
      <w:pPr>
        <w:pStyle w:val="Podacizakontakt"/>
        <w:jc w:val="left"/>
        <w:rPr>
          <w:lang w:bidi="hr-HR"/>
        </w:rPr>
      </w:pPr>
    </w:p>
    <w:p w14:paraId="01E99993" w14:textId="159401F8" w:rsidR="00991C88" w:rsidRDefault="00363FB8" w:rsidP="00363FB8">
      <w:pPr>
        <w:pStyle w:val="Podacizakontakt"/>
        <w:ind w:left="143"/>
        <w:jc w:val="left"/>
        <w:rPr>
          <w:sz w:val="28"/>
          <w:szCs w:val="28"/>
          <w:lang w:bidi="hr-HR"/>
        </w:rPr>
      </w:pPr>
      <w:bookmarkStart w:id="2" w:name="_Hlk100056244"/>
      <w:r>
        <w:rPr>
          <w:sz w:val="28"/>
          <w:szCs w:val="28"/>
          <w:lang w:bidi="hr-HR"/>
        </w:rPr>
        <w:t>1.2.</w:t>
      </w:r>
      <w:r w:rsidR="00991C88" w:rsidRPr="00991C88">
        <w:rPr>
          <w:sz w:val="28"/>
          <w:szCs w:val="28"/>
          <w:lang w:bidi="hr-HR"/>
        </w:rPr>
        <w:t xml:space="preserve"> POSUDIONICA ORTOPEDSKIH POMAGALA</w:t>
      </w:r>
    </w:p>
    <w:bookmarkEnd w:id="2"/>
    <w:p w14:paraId="21CC0FC4" w14:textId="2C859CFC" w:rsidR="00991C88" w:rsidRDefault="00991C88" w:rsidP="00991C88">
      <w:pPr>
        <w:rPr>
          <w:lang w:bidi="hr-HR"/>
        </w:rPr>
      </w:pPr>
    </w:p>
    <w:p w14:paraId="36DEC65B" w14:textId="0B33BF11" w:rsidR="00E415BE" w:rsidRPr="00940BE1" w:rsidRDefault="00991C88" w:rsidP="00991C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Posudionica</w:t>
      </w:r>
      <w:r w:rsidRPr="00940BE1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ortopedskih</w:t>
      </w:r>
      <w:r w:rsidRPr="00940BE1">
        <w:rPr>
          <w:rFonts w:ascii="Times New Roman" w:hAnsi="Times New Roman" w:cs="Times New Roman"/>
          <w:color w:val="000000" w:themeColor="text1"/>
          <w:spacing w:val="98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pomagala</w:t>
      </w:r>
      <w:r w:rsidRPr="00940BE1">
        <w:rPr>
          <w:rFonts w:ascii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trenutno</w:t>
      </w:r>
      <w:r w:rsidRPr="00940BE1">
        <w:rPr>
          <w:rFonts w:ascii="Times New Roman" w:hAnsi="Times New Roman" w:cs="Times New Roman"/>
          <w:color w:val="000000" w:themeColor="text1"/>
          <w:spacing w:val="109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r w:rsidRPr="00940BE1">
        <w:rPr>
          <w:rFonts w:ascii="Times New Roman" w:hAnsi="Times New Roman" w:cs="Times New Roman"/>
          <w:color w:val="000000" w:themeColor="text1"/>
          <w:spacing w:val="114"/>
          <w:sz w:val="24"/>
          <w:szCs w:val="24"/>
        </w:rPr>
        <w:t xml:space="preserve"> </w:t>
      </w:r>
      <w:r w:rsidR="00E415BE" w:rsidRPr="0094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37 </w:t>
      </w:r>
      <w:r w:rsidRPr="0094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pomagala</w:t>
      </w:r>
      <w:r w:rsidRPr="00940BE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940BE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fondu</w:t>
      </w:r>
      <w:r w:rsidRPr="00940BE1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posudionice</w:t>
      </w:r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 to11 invalidskih kolica,  11 </w:t>
      </w:r>
      <w:proofErr w:type="spellStart"/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antidekubitalnih</w:t>
      </w:r>
      <w:proofErr w:type="spellEnd"/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madraca, 11 </w:t>
      </w:r>
      <w:proofErr w:type="spellStart"/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podlaktnih</w:t>
      </w:r>
      <w:proofErr w:type="spellEnd"/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štaka i 4</w:t>
      </w:r>
      <w:r w:rsidR="0084120F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15BE"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hodalice.</w:t>
      </w:r>
    </w:p>
    <w:p w14:paraId="6791F586" w14:textId="47CCD4E2" w:rsidR="00991C88" w:rsidRPr="00940BE1" w:rsidRDefault="00991C88" w:rsidP="00991C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Posudionica ortopedskih pomagala je potpuno besplatna za sve građane područja djelovanja</w:t>
      </w:r>
      <w:r w:rsidRPr="00940BE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>Društva..</w:t>
      </w:r>
      <w:r w:rsidRPr="00940BE1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94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Ortopedska pomagala kupljena su kroz različite projekte, te ih redovito nadopunjavamo novim pomagalima.</w:t>
      </w:r>
    </w:p>
    <w:p w14:paraId="1CE42DAA" w14:textId="78B89C7C" w:rsidR="00991C88" w:rsidRDefault="00991C88" w:rsidP="00363FB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39E7255C" w14:textId="6A1C4CA0" w:rsidR="00482244" w:rsidRDefault="00482244" w:rsidP="00363FB8">
      <w:pPr>
        <w:pStyle w:val="Podacizakontakt"/>
        <w:numPr>
          <w:ilvl w:val="0"/>
          <w:numId w:val="17"/>
        </w:numPr>
        <w:jc w:val="left"/>
        <w:rPr>
          <w:sz w:val="28"/>
          <w:szCs w:val="28"/>
          <w:lang w:bidi="hr-HR"/>
        </w:rPr>
      </w:pPr>
      <w:r>
        <w:rPr>
          <w:sz w:val="28"/>
          <w:szCs w:val="28"/>
          <w:lang w:bidi="hr-HR"/>
        </w:rPr>
        <w:t>DOBROVOLJNO DARIVANJE KRVI</w:t>
      </w:r>
    </w:p>
    <w:p w14:paraId="5AB4858B" w14:textId="77777777" w:rsidR="00363FB8" w:rsidRDefault="00363FB8" w:rsidP="00363FB8">
      <w:pPr>
        <w:pStyle w:val="Podacizakontakt"/>
        <w:ind w:left="791"/>
        <w:jc w:val="left"/>
        <w:rPr>
          <w:sz w:val="28"/>
          <w:szCs w:val="28"/>
          <w:lang w:bidi="hr-HR"/>
        </w:rPr>
      </w:pPr>
    </w:p>
    <w:p w14:paraId="5D58370F" w14:textId="0C43513F" w:rsidR="00991C88" w:rsidRDefault="00991C8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4FB94659" w14:textId="259B9DD3" w:rsidR="00482244" w:rsidRDefault="00482244" w:rsidP="00482244">
      <w:pPr>
        <w:pStyle w:val="Tijeloteksta"/>
        <w:spacing w:before="1" w:line="264" w:lineRule="auto"/>
        <w:ind w:left="114" w:right="128"/>
        <w:jc w:val="both"/>
      </w:pPr>
      <w:r>
        <w:t xml:space="preserve">U 2021. godini održane su </w:t>
      </w:r>
      <w:r>
        <w:rPr>
          <w:b/>
          <w:i/>
        </w:rPr>
        <w:t xml:space="preserve">4 </w:t>
      </w:r>
      <w:r>
        <w:t xml:space="preserve">akcije darivanja krvi i prikupljeno </w:t>
      </w:r>
      <w:r w:rsidR="00236BB6">
        <w:rPr>
          <w:b/>
          <w:i/>
        </w:rPr>
        <w:t>266</w:t>
      </w:r>
      <w:r>
        <w:rPr>
          <w:b/>
          <w:i/>
        </w:rPr>
        <w:t xml:space="preserve"> </w:t>
      </w:r>
      <w:r>
        <w:t>doza krvi. U navedenom</w:t>
      </w:r>
      <w:r>
        <w:rPr>
          <w:spacing w:val="1"/>
        </w:rPr>
        <w:t xml:space="preserve"> </w:t>
      </w:r>
      <w:r>
        <w:t xml:space="preserve">razdoblju aktivima dobrovoljnog darivanja krvi pridružilo se </w:t>
      </w:r>
      <w:r w:rsidR="00236BB6">
        <w:rPr>
          <w:b/>
          <w:i/>
        </w:rPr>
        <w:t>2</w:t>
      </w:r>
      <w:r>
        <w:rPr>
          <w:b/>
          <w:i/>
        </w:rPr>
        <w:t xml:space="preserve"> </w:t>
      </w:r>
      <w:r>
        <w:t>nova darivatelja krvi. Nažalost</w:t>
      </w:r>
      <w:r>
        <w:rPr>
          <w:spacing w:val="1"/>
        </w:rPr>
        <w:t xml:space="preserve"> </w:t>
      </w:r>
      <w:r>
        <w:t>zbog situacije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korona</w:t>
      </w:r>
      <w:r>
        <w:rPr>
          <w:spacing w:val="2"/>
        </w:rPr>
        <w:t xml:space="preserve"> </w:t>
      </w:r>
      <w:r>
        <w:t>virusom</w:t>
      </w:r>
      <w:r>
        <w:rPr>
          <w:spacing w:val="-8"/>
        </w:rPr>
        <w:t xml:space="preserve"> </w:t>
      </w:r>
      <w:r>
        <w:t xml:space="preserve"> zabilježili smo pad prikupljenih doza.</w:t>
      </w:r>
    </w:p>
    <w:p w14:paraId="5E02629F" w14:textId="1C8E45BB" w:rsidR="00363FB8" w:rsidRDefault="00363FB8" w:rsidP="00482244">
      <w:pPr>
        <w:pStyle w:val="Tijeloteksta"/>
        <w:spacing w:before="1" w:line="264" w:lineRule="auto"/>
        <w:ind w:left="114" w:right="128"/>
        <w:jc w:val="both"/>
      </w:pPr>
    </w:p>
    <w:p w14:paraId="1915D3DA" w14:textId="756D1F85" w:rsidR="00363FB8" w:rsidRDefault="00363FB8" w:rsidP="00482244">
      <w:pPr>
        <w:pStyle w:val="Tijeloteksta"/>
        <w:spacing w:before="1" w:line="264" w:lineRule="auto"/>
        <w:ind w:left="114" w:right="128"/>
        <w:jc w:val="both"/>
      </w:pPr>
    </w:p>
    <w:p w14:paraId="765F1C89" w14:textId="77777777" w:rsidR="00363FB8" w:rsidRDefault="00363FB8" w:rsidP="00482244">
      <w:pPr>
        <w:pStyle w:val="Tijeloteksta"/>
        <w:spacing w:before="1" w:line="264" w:lineRule="auto"/>
        <w:ind w:left="114" w:right="128"/>
        <w:jc w:val="both"/>
      </w:pPr>
    </w:p>
    <w:p w14:paraId="11CCA4C5" w14:textId="77777777" w:rsidR="00482244" w:rsidRDefault="00482244" w:rsidP="00482244">
      <w:pPr>
        <w:pStyle w:val="Tijeloteksta"/>
        <w:rPr>
          <w:sz w:val="20"/>
        </w:rPr>
      </w:pPr>
    </w:p>
    <w:p w14:paraId="72D9C446" w14:textId="77777777" w:rsidR="00482244" w:rsidRDefault="00482244" w:rsidP="00482244">
      <w:pPr>
        <w:pStyle w:val="Tijeloteksta"/>
        <w:spacing w:before="8"/>
        <w:rPr>
          <w:sz w:val="11"/>
        </w:rPr>
      </w:pPr>
    </w:p>
    <w:tbl>
      <w:tblPr>
        <w:tblW w:w="10142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2796"/>
        <w:gridCol w:w="3046"/>
        <w:gridCol w:w="1564"/>
        <w:gridCol w:w="1289"/>
        <w:gridCol w:w="1447"/>
      </w:tblGrid>
      <w:tr w:rsidR="00E415BE" w14:paraId="5B6090C7" w14:textId="77777777" w:rsidTr="00C75CFD">
        <w:trPr>
          <w:trHeight w:val="290"/>
        </w:trPr>
        <w:tc>
          <w:tcPr>
            <w:tcW w:w="584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71885130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OSTVARENI REZULTATI </w:t>
            </w:r>
          </w:p>
        </w:tc>
        <w:tc>
          <w:tcPr>
            <w:tcW w:w="15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04793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SPOL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69995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151ED866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UKUPNO</w:t>
            </w:r>
          </w:p>
        </w:tc>
      </w:tr>
      <w:tr w:rsidR="00E415BE" w14:paraId="2323E3C2" w14:textId="77777777" w:rsidTr="00C75CFD">
        <w:trPr>
          <w:trHeight w:val="358"/>
        </w:trPr>
        <w:tc>
          <w:tcPr>
            <w:tcW w:w="2796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14:paraId="229F0653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9C2646F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3DEB3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MUŠKARCI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353D7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ŽENE</w:t>
            </w:r>
          </w:p>
        </w:tc>
        <w:tc>
          <w:tcPr>
            <w:tcW w:w="144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443EA4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E415BE" w14:paraId="0EC2DD6B" w14:textId="77777777" w:rsidTr="00C75CFD">
        <w:trPr>
          <w:trHeight w:val="598"/>
        </w:trPr>
        <w:tc>
          <w:tcPr>
            <w:tcW w:w="5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2E55C93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BROJ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PLANIRANIH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DAVATELJA KRVI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01A51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E41F0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EA4439E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320</w:t>
            </w:r>
          </w:p>
        </w:tc>
      </w:tr>
      <w:tr w:rsidR="00E415BE" w14:paraId="39390A81" w14:textId="77777777" w:rsidTr="00C75CFD">
        <w:trPr>
          <w:trHeight w:val="718"/>
        </w:trPr>
        <w:tc>
          <w:tcPr>
            <w:tcW w:w="5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B4FD41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BROJ DAVATELJA KRVI KOJI SU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PRISTUPILI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AKCIJAMA DAVANJA KRVI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uključujući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davanja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transfuziji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AC890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D0870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099F82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266</w:t>
            </w:r>
          </w:p>
        </w:tc>
      </w:tr>
      <w:tr w:rsidR="00E415BE" w14:paraId="2D1D55F3" w14:textId="77777777" w:rsidTr="00C75CFD">
        <w:trPr>
          <w:trHeight w:val="598"/>
        </w:trPr>
        <w:tc>
          <w:tcPr>
            <w:tcW w:w="5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C54CD41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BROJ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ODBIJENIH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DAVATELJA KRVI                                        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6473B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785CA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246AAD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50</w:t>
            </w:r>
          </w:p>
        </w:tc>
      </w:tr>
      <w:tr w:rsidR="00E415BE" w14:paraId="7B86FCC5" w14:textId="77777777" w:rsidTr="00C75CFD">
        <w:trPr>
          <w:trHeight w:val="684"/>
        </w:trPr>
        <w:tc>
          <w:tcPr>
            <w:tcW w:w="5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7722B8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BROJ DAVATELJA KRVI KOJI SU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DALI KRV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uključujući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davanja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transfuziji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9AEE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187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05EB3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29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2DC262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216</w:t>
            </w:r>
          </w:p>
        </w:tc>
      </w:tr>
      <w:tr w:rsidR="00E415BE" w14:paraId="00ED37E8" w14:textId="77777777" w:rsidTr="00C75CFD">
        <w:trPr>
          <w:trHeight w:val="662"/>
        </w:trPr>
        <w:tc>
          <w:tcPr>
            <w:tcW w:w="584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49C033D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BROJ DAVATELJA KRVI KOJI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SU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PRVI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PUTA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DALI KRV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71E92A2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EC1F01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F6E2E26" w14:textId="77777777" w:rsidR="00E415BE" w:rsidRDefault="00E415B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</w:tr>
    </w:tbl>
    <w:p w14:paraId="033F4456" w14:textId="3DEE99D9" w:rsidR="00482244" w:rsidRDefault="00363FB8" w:rsidP="00363FB8">
      <w:pPr>
        <w:pStyle w:val="Tijeloteksta"/>
        <w:spacing w:before="1" w:line="266" w:lineRule="auto"/>
        <w:ind w:left="3063" w:right="2896" w:hanging="380"/>
        <w:rPr>
          <w:color w:val="000000" w:themeColor="text1"/>
        </w:rPr>
      </w:pPr>
      <w:r>
        <w:rPr>
          <w:b/>
        </w:rPr>
        <w:t xml:space="preserve">Slika </w:t>
      </w:r>
      <w:r w:rsidR="008E6FD6">
        <w:rPr>
          <w:b/>
        </w:rPr>
        <w:t>2</w:t>
      </w:r>
      <w:r>
        <w:rPr>
          <w:b/>
        </w:rPr>
        <w:t xml:space="preserve">. </w:t>
      </w:r>
      <w:r>
        <w:t>Tablica ostvarenih rezultata</w:t>
      </w:r>
      <w:r w:rsidR="00C75CFD">
        <w:t xml:space="preserve">    akcija DDK-i u Klanjcu 2021.godine</w:t>
      </w:r>
    </w:p>
    <w:p w14:paraId="5A404E80" w14:textId="701079D6" w:rsidR="0084120F" w:rsidRDefault="0084120F" w:rsidP="00E415BE">
      <w:pPr>
        <w:rPr>
          <w:color w:val="000000" w:themeColor="text1"/>
          <w:sz w:val="24"/>
          <w:szCs w:val="24"/>
        </w:rPr>
      </w:pPr>
    </w:p>
    <w:p w14:paraId="431EF1D1" w14:textId="152FA822" w:rsidR="0084120F" w:rsidRDefault="0084120F" w:rsidP="00E415BE">
      <w:pPr>
        <w:rPr>
          <w:color w:val="000000" w:themeColor="text1"/>
          <w:sz w:val="24"/>
          <w:szCs w:val="24"/>
        </w:rPr>
      </w:pPr>
    </w:p>
    <w:p w14:paraId="6051E595" w14:textId="40E17F0A" w:rsidR="0084120F" w:rsidRDefault="0084120F" w:rsidP="00E415BE">
      <w:pPr>
        <w:rPr>
          <w:color w:val="000000" w:themeColor="text1"/>
          <w:sz w:val="24"/>
          <w:szCs w:val="24"/>
        </w:rPr>
      </w:pPr>
    </w:p>
    <w:p w14:paraId="25D36A6B" w14:textId="3AA63ECC" w:rsidR="0084120F" w:rsidRDefault="0084120F" w:rsidP="00E415BE">
      <w:pPr>
        <w:rPr>
          <w:color w:val="000000" w:themeColor="text1"/>
          <w:sz w:val="24"/>
          <w:szCs w:val="24"/>
        </w:rPr>
      </w:pPr>
    </w:p>
    <w:p w14:paraId="16C3ED3B" w14:textId="7570B118" w:rsidR="0084120F" w:rsidRDefault="0084120F" w:rsidP="00E415BE">
      <w:pPr>
        <w:rPr>
          <w:color w:val="000000" w:themeColor="text1"/>
          <w:sz w:val="24"/>
          <w:szCs w:val="24"/>
        </w:rPr>
      </w:pPr>
    </w:p>
    <w:p w14:paraId="7F46DC8D" w14:textId="31F13D35" w:rsidR="0084120F" w:rsidRDefault="0084120F" w:rsidP="00E415BE">
      <w:pPr>
        <w:rPr>
          <w:color w:val="000000" w:themeColor="text1"/>
          <w:sz w:val="24"/>
          <w:szCs w:val="24"/>
        </w:rPr>
      </w:pPr>
    </w:p>
    <w:p w14:paraId="0EC5D6E0" w14:textId="56D100D4" w:rsidR="008E6FD6" w:rsidRDefault="008E6FD6" w:rsidP="00E415BE">
      <w:pPr>
        <w:rPr>
          <w:color w:val="000000" w:themeColor="text1"/>
          <w:sz w:val="24"/>
          <w:szCs w:val="24"/>
        </w:rPr>
      </w:pPr>
    </w:p>
    <w:p w14:paraId="2B199A5C" w14:textId="77777777" w:rsidR="008E6FD6" w:rsidRPr="0084120F" w:rsidRDefault="008E6FD6" w:rsidP="00E415BE">
      <w:pPr>
        <w:rPr>
          <w:color w:val="000000" w:themeColor="text1"/>
          <w:sz w:val="24"/>
          <w:szCs w:val="24"/>
        </w:rPr>
      </w:pPr>
    </w:p>
    <w:p w14:paraId="716026BA" w14:textId="7527862D" w:rsidR="00E415BE" w:rsidRDefault="00E415BE" w:rsidP="00C75CFD">
      <w:pPr>
        <w:rPr>
          <w:rFonts w:ascii="Times New Roman" w:hAnsi="Times New Roman" w:cs="Times New Roman"/>
          <w:sz w:val="24"/>
          <w:szCs w:val="24"/>
        </w:rPr>
      </w:pPr>
      <w:r w:rsidRPr="00C75CFD">
        <w:rPr>
          <w:rFonts w:ascii="Times New Roman" w:hAnsi="Times New Roman" w:cs="Times New Roman"/>
          <w:sz w:val="24"/>
          <w:szCs w:val="24"/>
        </w:rPr>
        <w:t>Također je prigodno obilježen Svjetski dan darivatelja krvi 14.06. putem pisanih i elektronskih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medija te društvenih mreža te je 25. listopada 2021. obilježen Dan dobrovoljnih darivatelja krvi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u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Republici Hrvatskoj prigodnim sms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čestitkama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darivateljima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te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objavama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na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društvenim</w:t>
      </w:r>
      <w:r w:rsidRPr="00C75CF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mrežama</w:t>
      </w:r>
      <w:r w:rsidRPr="00C75CF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i</w:t>
      </w:r>
      <w:r w:rsidRPr="00C75CF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putem</w:t>
      </w:r>
      <w:r w:rsidRPr="00C75CF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elektronskih</w:t>
      </w:r>
      <w:r w:rsidRPr="00C75CF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75CFD">
        <w:rPr>
          <w:rFonts w:ascii="Times New Roman" w:hAnsi="Times New Roman" w:cs="Times New Roman"/>
          <w:sz w:val="24"/>
          <w:szCs w:val="24"/>
        </w:rPr>
        <w:t>medija. Za darivatelje koji su krv dali 100, 75 i 50  puta priređen je prijem kod gradonačelnika Grada Klanjca Zlatka Brleka, na kojem su sudjelovali i načelnici općina s područja našeg djelovanja.</w:t>
      </w:r>
    </w:p>
    <w:p w14:paraId="08535B2C" w14:textId="00DD4CFA" w:rsidR="008E6FD6" w:rsidRDefault="008E6FD6" w:rsidP="00C75CFD">
      <w:pPr>
        <w:rPr>
          <w:rFonts w:ascii="Times New Roman" w:hAnsi="Times New Roman" w:cs="Times New Roman"/>
          <w:sz w:val="24"/>
          <w:szCs w:val="24"/>
        </w:rPr>
      </w:pPr>
    </w:p>
    <w:p w14:paraId="44DEC9D1" w14:textId="77777777" w:rsidR="008E6FD6" w:rsidRPr="00C75CFD" w:rsidRDefault="008E6FD6" w:rsidP="00C75CFD">
      <w:pPr>
        <w:rPr>
          <w:rFonts w:ascii="Times New Roman" w:hAnsi="Times New Roman" w:cs="Times New Roman"/>
          <w:sz w:val="24"/>
          <w:szCs w:val="24"/>
        </w:rPr>
      </w:pPr>
    </w:p>
    <w:p w14:paraId="3DD1C3EF" w14:textId="3BCF87B2" w:rsidR="00E415BE" w:rsidRDefault="0084120F" w:rsidP="00E415BE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F27D951" wp14:editId="4F841BEF">
            <wp:extent cx="3200400" cy="2400300"/>
            <wp:effectExtent l="0" t="0" r="0" b="0"/>
            <wp:docPr id="4" name="Slika 4" descr="Slika na kojoj se prikazuje zid, na zatvorenom, osob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zid, na zatvorenom, osoba, pod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FD6">
        <w:rPr>
          <w:sz w:val="24"/>
        </w:rPr>
        <w:t xml:space="preserve">        </w:t>
      </w:r>
      <w:r w:rsidR="008E6FD6">
        <w:rPr>
          <w:noProof/>
          <w:sz w:val="24"/>
        </w:rPr>
        <w:drawing>
          <wp:inline distT="0" distB="0" distL="0" distR="0" wp14:anchorId="6C998C17" wp14:editId="0A9E4772">
            <wp:extent cx="1790700" cy="2387600"/>
            <wp:effectExtent l="0" t="0" r="0" b="0"/>
            <wp:docPr id="29" name="Slika 29" descr="Slika na kojoj se prikazuje zgrada, osoba, na otvorenom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Slika na kojoj se prikazuje zgrada, osoba, na otvorenom, ljudi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2D8D" w14:textId="77777777" w:rsidR="00E415BE" w:rsidRDefault="00E415BE" w:rsidP="00E415BE">
      <w:pPr>
        <w:rPr>
          <w:sz w:val="24"/>
        </w:rPr>
      </w:pPr>
    </w:p>
    <w:p w14:paraId="15A4881B" w14:textId="5C47C2C0" w:rsidR="0084120F" w:rsidRPr="0084120F" w:rsidRDefault="0084120F" w:rsidP="0084120F">
      <w:pPr>
        <w:rPr>
          <w:sz w:val="24"/>
        </w:rPr>
      </w:pPr>
      <w:r w:rsidRPr="0084120F">
        <w:rPr>
          <w:b/>
          <w:sz w:val="24"/>
        </w:rPr>
        <w:t>Slik</w:t>
      </w:r>
      <w:r w:rsidR="008E6FD6">
        <w:rPr>
          <w:b/>
          <w:sz w:val="24"/>
        </w:rPr>
        <w:t>e</w:t>
      </w:r>
      <w:r w:rsidRPr="0084120F">
        <w:rPr>
          <w:b/>
          <w:sz w:val="24"/>
        </w:rPr>
        <w:t xml:space="preserve"> </w:t>
      </w:r>
      <w:r w:rsidR="008E6FD6">
        <w:rPr>
          <w:b/>
          <w:sz w:val="24"/>
        </w:rPr>
        <w:t>3</w:t>
      </w:r>
      <w:r w:rsidRPr="0084120F">
        <w:rPr>
          <w:b/>
          <w:sz w:val="24"/>
        </w:rPr>
        <w:t>.</w:t>
      </w:r>
      <w:r w:rsidR="008E6FD6">
        <w:rPr>
          <w:b/>
          <w:sz w:val="24"/>
        </w:rPr>
        <w:t xml:space="preserve"> i 4. </w:t>
      </w:r>
      <w:r w:rsidRPr="0084120F">
        <w:rPr>
          <w:b/>
          <w:sz w:val="24"/>
        </w:rPr>
        <w:t xml:space="preserve"> </w:t>
      </w:r>
      <w:r>
        <w:rPr>
          <w:sz w:val="24"/>
        </w:rPr>
        <w:t>Primanje jubilarnih darivatelja krvi</w:t>
      </w:r>
    </w:p>
    <w:p w14:paraId="7A8A132B" w14:textId="77777777" w:rsidR="00E415BE" w:rsidRDefault="00E415BE" w:rsidP="00E415BE">
      <w:pPr>
        <w:rPr>
          <w:sz w:val="24"/>
        </w:rPr>
      </w:pPr>
    </w:p>
    <w:p w14:paraId="4B92CA8F" w14:textId="77777777" w:rsidR="0084120F" w:rsidRDefault="0084120F" w:rsidP="00E415BE">
      <w:pPr>
        <w:rPr>
          <w:sz w:val="24"/>
        </w:rPr>
      </w:pPr>
    </w:p>
    <w:p w14:paraId="774F4A47" w14:textId="77777777" w:rsidR="0084120F" w:rsidRDefault="0084120F" w:rsidP="00E415BE">
      <w:pPr>
        <w:rPr>
          <w:sz w:val="24"/>
        </w:rPr>
      </w:pPr>
    </w:p>
    <w:p w14:paraId="60BEE650" w14:textId="77777777" w:rsidR="0084120F" w:rsidRDefault="0084120F" w:rsidP="00E415BE">
      <w:pPr>
        <w:rPr>
          <w:sz w:val="24"/>
        </w:rPr>
      </w:pPr>
    </w:p>
    <w:p w14:paraId="6E893025" w14:textId="37E17E81" w:rsidR="0084120F" w:rsidRPr="00E415BE" w:rsidRDefault="0084120F" w:rsidP="00E415BE">
      <w:pPr>
        <w:rPr>
          <w:sz w:val="24"/>
        </w:rPr>
        <w:sectPr w:rsidR="0084120F" w:rsidRPr="00E415BE">
          <w:pgSz w:w="11780" w:h="16720"/>
          <w:pgMar w:top="1280" w:right="1140" w:bottom="1200" w:left="1100" w:header="0" w:footer="1019" w:gutter="0"/>
          <w:cols w:space="720"/>
        </w:sectPr>
      </w:pPr>
    </w:p>
    <w:p w14:paraId="5851600E" w14:textId="3581A824" w:rsidR="00E329ED" w:rsidRDefault="00E329ED" w:rsidP="00E329ED">
      <w:pPr>
        <w:pStyle w:val="Naslov1"/>
        <w:keepNext w:val="0"/>
        <w:keepLines w:val="0"/>
        <w:widowControl w:val="0"/>
        <w:numPr>
          <w:ilvl w:val="0"/>
          <w:numId w:val="17"/>
        </w:numPr>
        <w:tabs>
          <w:tab w:val="left" w:pos="614"/>
        </w:tabs>
        <w:autoSpaceDE w:val="0"/>
        <w:autoSpaceDN w:val="0"/>
        <w:spacing w:before="72" w:after="0" w:line="240" w:lineRule="auto"/>
        <w:contextualSpacing w:val="0"/>
        <w:jc w:val="left"/>
      </w:pPr>
      <w:r>
        <w:lastRenderedPageBreak/>
        <w:t>PRVA</w:t>
      </w:r>
      <w:r>
        <w:rPr>
          <w:spacing w:val="-3"/>
        </w:rPr>
        <w:t xml:space="preserve"> </w:t>
      </w:r>
      <w:r>
        <w:t>POMOĆ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ZAŠTITA</w:t>
      </w:r>
      <w:r>
        <w:rPr>
          <w:spacing w:val="-3"/>
        </w:rPr>
        <w:t xml:space="preserve"> </w:t>
      </w:r>
      <w:r>
        <w:t>ZDRAVLJA</w:t>
      </w:r>
    </w:p>
    <w:p w14:paraId="4A1C4232" w14:textId="77777777" w:rsidR="008E6FD6" w:rsidRPr="008E6FD6" w:rsidRDefault="008E6FD6" w:rsidP="008E6FD6"/>
    <w:p w14:paraId="5FB4C622" w14:textId="77777777" w:rsidR="00E415BE" w:rsidRDefault="00E415BE" w:rsidP="00E415BE">
      <w:pPr>
        <w:pStyle w:val="Tijeloteksta"/>
        <w:spacing w:line="266" w:lineRule="auto"/>
        <w:ind w:left="114" w:right="135"/>
        <w:jc w:val="both"/>
      </w:pPr>
    </w:p>
    <w:p w14:paraId="3B9DD1BD" w14:textId="77777777" w:rsidR="00E329ED" w:rsidRDefault="00E329ED" w:rsidP="00E415BE">
      <w:pPr>
        <w:pStyle w:val="Tijeloteksta"/>
        <w:spacing w:line="266" w:lineRule="auto"/>
        <w:ind w:left="114" w:right="135"/>
        <w:jc w:val="both"/>
      </w:pPr>
    </w:p>
    <w:p w14:paraId="58B246D7" w14:textId="54FAFBE1" w:rsidR="00E415BE" w:rsidRDefault="00E415BE" w:rsidP="00E415BE">
      <w:pPr>
        <w:pStyle w:val="Tijeloteksta"/>
        <w:spacing w:line="266" w:lineRule="auto"/>
        <w:ind w:left="114" w:right="135"/>
        <w:jc w:val="both"/>
      </w:pPr>
      <w:r>
        <w:t>Nažalost zbog otežanih okolnosti uzrokovanih COVID – 19 nismo imali radionice u školama i</w:t>
      </w:r>
      <w:r>
        <w:rPr>
          <w:spacing w:val="1"/>
        </w:rPr>
        <w:t xml:space="preserve"> </w:t>
      </w:r>
      <w:r>
        <w:rPr>
          <w:spacing w:val="-1"/>
        </w:rPr>
        <w:t>vrtićima</w:t>
      </w:r>
      <w:r>
        <w:rPr>
          <w:spacing w:val="-4"/>
        </w:rPr>
        <w:t xml:space="preserve"> </w:t>
      </w:r>
      <w:r>
        <w:rPr>
          <w:spacing w:val="-1"/>
        </w:rPr>
        <w:t>te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priprema</w:t>
      </w:r>
      <w:r>
        <w:rPr>
          <w:spacing w:val="-4"/>
        </w:rPr>
        <w:t xml:space="preserve"> </w:t>
      </w:r>
      <w:r>
        <w:rPr>
          <w:spacing w:val="-1"/>
        </w:rPr>
        <w:t>mladih</w:t>
      </w:r>
      <w:r>
        <w:rPr>
          <w:spacing w:val="-8"/>
        </w:rPr>
        <w:t xml:space="preserve"> </w:t>
      </w:r>
      <w:r>
        <w:rPr>
          <w:spacing w:val="-1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natjecanje</w:t>
      </w:r>
      <w:r>
        <w:rPr>
          <w:spacing w:val="-9"/>
        </w:rPr>
        <w:t xml:space="preserve"> </w:t>
      </w:r>
      <w:r>
        <w:t>prve</w:t>
      </w:r>
      <w:r>
        <w:rPr>
          <w:spacing w:val="-4"/>
        </w:rPr>
        <w:t xml:space="preserve"> </w:t>
      </w:r>
      <w:r>
        <w:t>pomoći</w:t>
      </w:r>
      <w:r>
        <w:rPr>
          <w:spacing w:val="-12"/>
        </w:rPr>
        <w:t xml:space="preserve"> </w:t>
      </w:r>
      <w:r>
        <w:t>bila</w:t>
      </w:r>
      <w:r>
        <w:rPr>
          <w:spacing w:val="-9"/>
        </w:rPr>
        <w:t xml:space="preserve"> </w:t>
      </w:r>
      <w:r>
        <w:t>otežana,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natjecanje</w:t>
      </w:r>
      <w:r>
        <w:rPr>
          <w:spacing w:val="-4"/>
        </w:rPr>
        <w:t xml:space="preserve"> </w:t>
      </w:r>
      <w:r>
        <w:t>nije</w:t>
      </w:r>
      <w:r>
        <w:rPr>
          <w:spacing w:val="-9"/>
        </w:rPr>
        <w:t xml:space="preserve"> </w:t>
      </w:r>
      <w:r>
        <w:t>održano.</w:t>
      </w:r>
    </w:p>
    <w:p w14:paraId="17B40693" w14:textId="77777777" w:rsidR="008E6FD6" w:rsidRDefault="00E415BE" w:rsidP="008E6FD6">
      <w:pPr>
        <w:pStyle w:val="Tijeloteksta"/>
        <w:spacing w:before="64" w:line="266" w:lineRule="auto"/>
        <w:ind w:left="114" w:right="134"/>
        <w:jc w:val="both"/>
      </w:pPr>
      <w:r>
        <w:t>U 2021. godini svim vrtićima i školama podijeljene su torbe prve pomoći kao i za njihove</w:t>
      </w:r>
      <w:r>
        <w:rPr>
          <w:spacing w:val="1"/>
        </w:rPr>
        <w:t xml:space="preserve"> </w:t>
      </w:r>
      <w:r>
        <w:t>područne</w:t>
      </w:r>
      <w:r>
        <w:rPr>
          <w:spacing w:val="1"/>
        </w:rPr>
        <w:t xml:space="preserve"> </w:t>
      </w:r>
      <w:r>
        <w:t>vrtiće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škole.</w:t>
      </w:r>
    </w:p>
    <w:p w14:paraId="0A119C66" w14:textId="706CE0C8" w:rsidR="00E415BE" w:rsidRDefault="00E415BE" w:rsidP="008E6FD6">
      <w:pPr>
        <w:pStyle w:val="Tijeloteksta"/>
        <w:spacing w:before="64" w:line="266" w:lineRule="auto"/>
        <w:ind w:left="114" w:right="134"/>
        <w:jc w:val="both"/>
        <w:rPr>
          <w:color w:val="000000" w:themeColor="text1"/>
        </w:rPr>
      </w:pPr>
      <w:r w:rsidRPr="00C75CFD">
        <w:rPr>
          <w:color w:val="000000" w:themeColor="text1"/>
        </w:rPr>
        <w:t>Tečajeva prve pomoći</w:t>
      </w:r>
      <w:r w:rsidRPr="00C75CFD">
        <w:rPr>
          <w:color w:val="000000" w:themeColor="text1"/>
          <w:spacing w:val="-8"/>
        </w:rPr>
        <w:t xml:space="preserve"> </w:t>
      </w:r>
      <w:r w:rsidRPr="00C75CFD">
        <w:rPr>
          <w:color w:val="000000" w:themeColor="text1"/>
        </w:rPr>
        <w:t>za</w:t>
      </w:r>
      <w:r w:rsidRPr="00C75CFD">
        <w:rPr>
          <w:color w:val="000000" w:themeColor="text1"/>
          <w:spacing w:val="5"/>
        </w:rPr>
        <w:t xml:space="preserve"> </w:t>
      </w:r>
      <w:r w:rsidRPr="00C75CFD">
        <w:rPr>
          <w:color w:val="000000" w:themeColor="text1"/>
        </w:rPr>
        <w:t>vozače</w:t>
      </w:r>
      <w:r w:rsidRPr="00C75CFD">
        <w:rPr>
          <w:color w:val="000000" w:themeColor="text1"/>
          <w:spacing w:val="5"/>
        </w:rPr>
        <w:t xml:space="preserve"> </w:t>
      </w:r>
      <w:r w:rsidRPr="00C75CFD">
        <w:rPr>
          <w:color w:val="000000" w:themeColor="text1"/>
        </w:rPr>
        <w:t>i</w:t>
      </w:r>
      <w:r w:rsidRPr="00C75CFD">
        <w:rPr>
          <w:color w:val="000000" w:themeColor="text1"/>
          <w:spacing w:val="-8"/>
        </w:rPr>
        <w:t xml:space="preserve"> </w:t>
      </w:r>
      <w:r w:rsidRPr="00C75CFD">
        <w:rPr>
          <w:color w:val="000000" w:themeColor="text1"/>
        </w:rPr>
        <w:t>zaštitu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na radu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nije bilo</w:t>
      </w:r>
      <w:r w:rsidRPr="00C75CFD">
        <w:rPr>
          <w:color w:val="000000" w:themeColor="text1"/>
          <w:spacing w:val="6"/>
        </w:rPr>
        <w:t xml:space="preserve"> </w:t>
      </w:r>
      <w:r w:rsidRPr="00C75CFD">
        <w:rPr>
          <w:color w:val="000000" w:themeColor="text1"/>
        </w:rPr>
        <w:t>u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2021.</w:t>
      </w:r>
      <w:r w:rsidRPr="00C75CFD">
        <w:rPr>
          <w:color w:val="000000" w:themeColor="text1"/>
          <w:spacing w:val="3"/>
        </w:rPr>
        <w:t xml:space="preserve"> </w:t>
      </w:r>
      <w:r w:rsidRPr="00C75CFD">
        <w:rPr>
          <w:color w:val="000000" w:themeColor="text1"/>
        </w:rPr>
        <w:t>godini.</w:t>
      </w:r>
    </w:p>
    <w:p w14:paraId="1BF85F61" w14:textId="77777777" w:rsidR="008E6FD6" w:rsidRPr="008E6FD6" w:rsidRDefault="008E6FD6" w:rsidP="008E6FD6">
      <w:pPr>
        <w:pStyle w:val="Tijeloteksta"/>
        <w:spacing w:before="64" w:line="266" w:lineRule="auto"/>
        <w:ind w:left="114" w:right="134"/>
        <w:jc w:val="both"/>
      </w:pPr>
    </w:p>
    <w:p w14:paraId="60A9AADA" w14:textId="226FD67F" w:rsidR="00E415BE" w:rsidRDefault="00E415BE" w:rsidP="00E415BE">
      <w:pPr>
        <w:spacing w:before="93" w:line="271" w:lineRule="auto"/>
        <w:ind w:left="114" w:right="136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12.</w:t>
      </w:r>
      <w:r w:rsidRPr="00C75CFD">
        <w:rPr>
          <w:rFonts w:ascii="Times New Roman" w:hAnsi="Times New Roman" w:cs="Times New Roman"/>
          <w:b/>
          <w:color w:val="000000" w:themeColor="text1"/>
          <w:spacing w:val="-5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rujna</w:t>
      </w:r>
      <w:r w:rsidRPr="00C75CFD">
        <w:rPr>
          <w:rFonts w:ascii="Times New Roman" w:hAnsi="Times New Roman" w:cs="Times New Roman"/>
          <w:b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2021.</w:t>
      </w:r>
      <w:r w:rsidRPr="00C75CFD">
        <w:rPr>
          <w:rFonts w:ascii="Times New Roman" w:hAnsi="Times New Roman" w:cs="Times New Roman"/>
          <w:b/>
          <w:color w:val="000000" w:themeColor="text1"/>
          <w:spacing w:val="-2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GDCK</w:t>
      </w:r>
      <w:r w:rsidRPr="00C75CFD">
        <w:rPr>
          <w:rFonts w:ascii="Times New Roman" w:hAnsi="Times New Roman" w:cs="Times New Roman"/>
          <w:color w:val="000000" w:themeColor="text1"/>
          <w:spacing w:val="-11"/>
          <w:sz w:val="24"/>
        </w:rPr>
        <w:t xml:space="preserve"> </w:t>
      </w:r>
      <w:r w:rsidR="00C75CFD" w:rsidRPr="00C75CFD">
        <w:rPr>
          <w:rFonts w:ascii="Times New Roman" w:hAnsi="Times New Roman" w:cs="Times New Roman"/>
          <w:color w:val="000000" w:themeColor="text1"/>
          <w:sz w:val="24"/>
        </w:rPr>
        <w:t>Klanjec</w:t>
      </w:r>
      <w:r w:rsidRPr="00C75CFD">
        <w:rPr>
          <w:rFonts w:ascii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na</w:t>
      </w:r>
      <w:r w:rsidRPr="00C75CFD">
        <w:rPr>
          <w:rFonts w:ascii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društvenim</w:t>
      </w:r>
      <w:r w:rsidRPr="00C75CFD">
        <w:rPr>
          <w:rFonts w:ascii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je</w:t>
      </w:r>
      <w:r w:rsidRPr="00C75CFD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mrežama</w:t>
      </w:r>
      <w:r w:rsidRPr="00C75CFD">
        <w:rPr>
          <w:rFonts w:ascii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obilježio</w:t>
      </w:r>
      <w:r w:rsidRPr="00C75CFD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Svjetski</w:t>
      </w:r>
      <w:r w:rsidRPr="00C75CFD">
        <w:rPr>
          <w:rFonts w:ascii="Times New Roman" w:hAnsi="Times New Roman" w:cs="Times New Roman"/>
          <w:b/>
          <w:color w:val="000000" w:themeColor="text1"/>
          <w:spacing w:val="-5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dan</w:t>
      </w:r>
      <w:r w:rsidRPr="00C75CFD">
        <w:rPr>
          <w:rFonts w:ascii="Times New Roman" w:hAnsi="Times New Roman" w:cs="Times New Roman"/>
          <w:b/>
          <w:color w:val="000000" w:themeColor="text1"/>
          <w:spacing w:val="-5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prve</w:t>
      </w:r>
      <w:r w:rsidR="00C75CF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58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pomoći.</w:t>
      </w:r>
    </w:p>
    <w:p w14:paraId="378479D7" w14:textId="77777777" w:rsidR="008E6FD6" w:rsidRPr="00C75CFD" w:rsidRDefault="008E6FD6" w:rsidP="00E415BE">
      <w:pPr>
        <w:spacing w:before="93" w:line="271" w:lineRule="auto"/>
        <w:ind w:left="114" w:right="136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680C5711" w14:textId="7042ED51" w:rsidR="00E415BE" w:rsidRDefault="00E415BE" w:rsidP="00E415BE">
      <w:pPr>
        <w:pStyle w:val="Tijeloteksta"/>
        <w:spacing w:before="53" w:line="266" w:lineRule="auto"/>
        <w:ind w:left="114" w:right="125"/>
        <w:jc w:val="both"/>
        <w:rPr>
          <w:color w:val="000000" w:themeColor="text1"/>
        </w:rPr>
      </w:pPr>
      <w:r w:rsidRPr="00C75CFD">
        <w:rPr>
          <w:color w:val="000000" w:themeColor="text1"/>
        </w:rPr>
        <w:t xml:space="preserve">U 2021. godini </w:t>
      </w:r>
      <w:r w:rsidRPr="00C75CFD">
        <w:rPr>
          <w:b/>
          <w:color w:val="000000" w:themeColor="text1"/>
        </w:rPr>
        <w:t xml:space="preserve">od 15. studenog do 15. prosinca </w:t>
      </w:r>
      <w:r w:rsidRPr="00C75CFD">
        <w:rPr>
          <w:color w:val="000000" w:themeColor="text1"/>
        </w:rPr>
        <w:t>održan je mjesec borbe protiv ovisnosti koji je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 xml:space="preserve">GDCK </w:t>
      </w:r>
      <w:r w:rsidR="00E329ED" w:rsidRPr="00C75CFD">
        <w:rPr>
          <w:color w:val="000000" w:themeColor="text1"/>
        </w:rPr>
        <w:t>Klanjec</w:t>
      </w:r>
      <w:r w:rsidRPr="00C75CFD">
        <w:rPr>
          <w:color w:val="000000" w:themeColor="text1"/>
        </w:rPr>
        <w:t xml:space="preserve"> popratio na društvenim mrežama i putem elektronskih medija</w:t>
      </w:r>
      <w:r w:rsidR="00E329ED" w:rsidRPr="00C75CFD">
        <w:rPr>
          <w:color w:val="000000" w:themeColor="text1"/>
        </w:rPr>
        <w:t>.</w:t>
      </w:r>
    </w:p>
    <w:p w14:paraId="52972FD1" w14:textId="77777777" w:rsidR="008E6FD6" w:rsidRPr="00C75CFD" w:rsidRDefault="008E6FD6" w:rsidP="00E415BE">
      <w:pPr>
        <w:pStyle w:val="Tijeloteksta"/>
        <w:spacing w:before="53" w:line="266" w:lineRule="auto"/>
        <w:ind w:left="114" w:right="125"/>
        <w:jc w:val="both"/>
        <w:rPr>
          <w:color w:val="000000" w:themeColor="text1"/>
        </w:rPr>
      </w:pPr>
    </w:p>
    <w:p w14:paraId="3C751A44" w14:textId="0D123447" w:rsidR="00E415BE" w:rsidRDefault="00E415BE" w:rsidP="00E415BE">
      <w:pPr>
        <w:spacing w:before="66"/>
        <w:ind w:left="114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Dan</w:t>
      </w:r>
      <w:r w:rsidRPr="00C75CFD">
        <w:rPr>
          <w:rFonts w:ascii="Times New Roman" w:hAnsi="Times New Roman" w:cs="Times New Roman"/>
          <w:b/>
          <w:color w:val="000000" w:themeColor="text1"/>
          <w:spacing w:val="-3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borbe</w:t>
      </w:r>
      <w:r w:rsidRPr="00C75CFD">
        <w:rPr>
          <w:rFonts w:ascii="Times New Roman" w:hAnsi="Times New Roman" w:cs="Times New Roman"/>
          <w:b/>
          <w:color w:val="000000" w:themeColor="text1"/>
          <w:spacing w:val="-3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protiv</w:t>
      </w:r>
      <w:r w:rsidRPr="00C75CFD">
        <w:rPr>
          <w:rFonts w:ascii="Times New Roman" w:hAnsi="Times New Roman" w:cs="Times New Roman"/>
          <w:b/>
          <w:color w:val="000000" w:themeColor="text1"/>
          <w:spacing w:val="-2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AIDS-a</w:t>
      </w:r>
      <w:r w:rsidRPr="00C75CFD">
        <w:rPr>
          <w:rFonts w:ascii="Times New Roman" w:hAnsi="Times New Roman" w:cs="Times New Roman"/>
          <w:b/>
          <w:color w:val="000000" w:themeColor="text1"/>
          <w:spacing w:val="-2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1.</w:t>
      </w:r>
      <w:r w:rsidRPr="00C75CFD">
        <w:rPr>
          <w:rFonts w:ascii="Times New Roman" w:hAnsi="Times New Roman" w:cs="Times New Roman"/>
          <w:b/>
          <w:color w:val="000000" w:themeColor="text1"/>
          <w:spacing w:val="-5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prosinca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obilježen</w:t>
      </w:r>
      <w:r w:rsidRPr="00C75CFD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je</w:t>
      </w:r>
      <w:r w:rsidRPr="00C75CFD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objavama</w:t>
      </w:r>
      <w:r w:rsidRPr="00C75CFD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na</w:t>
      </w:r>
      <w:r w:rsidRPr="00C75CFD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društvenim</w:t>
      </w:r>
      <w:r w:rsidRPr="00C75CFD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mrežama.</w:t>
      </w:r>
    </w:p>
    <w:p w14:paraId="0E6C48FC" w14:textId="77777777" w:rsidR="008E6FD6" w:rsidRPr="00C75CFD" w:rsidRDefault="008E6FD6" w:rsidP="00E415BE">
      <w:pPr>
        <w:spacing w:before="66"/>
        <w:ind w:left="114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7661B90A" w14:textId="1E04A10E" w:rsidR="008E6FD6" w:rsidRPr="00C75CFD" w:rsidRDefault="00E415BE" w:rsidP="008E6FD6">
      <w:pPr>
        <w:spacing w:before="94" w:line="266" w:lineRule="auto"/>
        <w:ind w:left="114" w:right="132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Od</w:t>
      </w:r>
      <w:r w:rsidRPr="00C75CFD">
        <w:rPr>
          <w:rFonts w:ascii="Times New Roman" w:hAnsi="Times New Roman" w:cs="Times New Roman"/>
          <w:b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14.</w:t>
      </w:r>
      <w:r w:rsidRPr="00C75CFD">
        <w:rPr>
          <w:rFonts w:ascii="Times New Roman" w:hAnsi="Times New Roman" w:cs="Times New Roman"/>
          <w:b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do</w:t>
      </w:r>
      <w:r w:rsidRPr="00C75CFD">
        <w:rPr>
          <w:rFonts w:ascii="Times New Roman" w:hAnsi="Times New Roman" w:cs="Times New Roman"/>
          <w:b/>
          <w:color w:val="000000" w:themeColor="text1"/>
          <w:spacing w:val="-8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21.</w:t>
      </w:r>
      <w:r w:rsidRPr="00C75CFD">
        <w:rPr>
          <w:rFonts w:ascii="Times New Roman" w:hAnsi="Times New Roman" w:cs="Times New Roman"/>
          <w:b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rujna</w:t>
      </w:r>
      <w:r w:rsidRPr="00C75CFD">
        <w:rPr>
          <w:rFonts w:ascii="Times New Roman" w:hAnsi="Times New Roman" w:cs="Times New Roman"/>
          <w:b/>
          <w:color w:val="000000" w:themeColor="text1"/>
          <w:spacing w:val="-8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pacing w:val="-1"/>
          <w:sz w:val="24"/>
        </w:rPr>
        <w:t>2021.</w:t>
      </w:r>
      <w:r w:rsidRPr="00C75CFD">
        <w:rPr>
          <w:rFonts w:ascii="Times New Roman" w:hAnsi="Times New Roman" w:cs="Times New Roman"/>
          <w:b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pacing w:val="-1"/>
          <w:sz w:val="24"/>
        </w:rPr>
        <w:t>obilježavali</w:t>
      </w:r>
      <w:r w:rsidRPr="00C75CFD">
        <w:rPr>
          <w:rFonts w:ascii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smo</w:t>
      </w:r>
      <w:r w:rsidRPr="00C75CFD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Tjedan</w:t>
      </w:r>
      <w:r w:rsidRPr="00C75CFD">
        <w:rPr>
          <w:rFonts w:ascii="Times New Roman" w:hAnsi="Times New Roman" w:cs="Times New Roman"/>
          <w:b/>
          <w:color w:val="000000" w:themeColor="text1"/>
          <w:spacing w:val="-6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borbe</w:t>
      </w:r>
      <w:r w:rsidRPr="00C75CFD">
        <w:rPr>
          <w:rFonts w:ascii="Times New Roman" w:hAnsi="Times New Roman" w:cs="Times New Roman"/>
          <w:b/>
          <w:color w:val="000000" w:themeColor="text1"/>
          <w:spacing w:val="-9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protiv</w:t>
      </w:r>
      <w:r w:rsidRPr="00C75CFD">
        <w:rPr>
          <w:rFonts w:ascii="Times New Roman" w:hAnsi="Times New Roman" w:cs="Times New Roman"/>
          <w:b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b/>
          <w:color w:val="000000" w:themeColor="text1"/>
          <w:sz w:val="24"/>
        </w:rPr>
        <w:t>tuberkuloze</w:t>
      </w:r>
      <w:r w:rsidRPr="00C75CFD">
        <w:rPr>
          <w:rFonts w:ascii="Times New Roman" w:hAnsi="Times New Roman" w:cs="Times New Roman"/>
          <w:b/>
          <w:color w:val="000000" w:themeColor="text1"/>
          <w:spacing w:val="-4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putem</w:t>
      </w:r>
      <w:r w:rsidRPr="00C75CFD">
        <w:rPr>
          <w:rFonts w:ascii="Times New Roman" w:hAnsi="Times New Roman" w:cs="Times New Roman"/>
          <w:color w:val="000000" w:themeColor="text1"/>
          <w:spacing w:val="-1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društvenih</w:t>
      </w:r>
      <w:r w:rsidR="00E329ED" w:rsidRPr="00C75CF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pacing w:val="-58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mreža</w:t>
      </w:r>
      <w:r w:rsidRPr="00C75CFD">
        <w:rPr>
          <w:rFonts w:ascii="Times New Roman" w:hAnsi="Times New Roman" w:cs="Times New Roman"/>
          <w:color w:val="000000" w:themeColor="text1"/>
          <w:spacing w:val="5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i</w:t>
      </w:r>
      <w:r w:rsidRPr="00C75CFD">
        <w:rPr>
          <w:rFonts w:ascii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elektronskih</w:t>
      </w:r>
      <w:r w:rsidRPr="00C75CFD">
        <w:rPr>
          <w:rFonts w:ascii="Times New Roman" w:hAnsi="Times New Roman" w:cs="Times New Roman"/>
          <w:color w:val="000000" w:themeColor="text1"/>
          <w:spacing w:val="2"/>
          <w:sz w:val="24"/>
        </w:rPr>
        <w:t xml:space="preserve"> </w:t>
      </w:r>
      <w:r w:rsidRPr="00C75CFD">
        <w:rPr>
          <w:rFonts w:ascii="Times New Roman" w:hAnsi="Times New Roman" w:cs="Times New Roman"/>
          <w:color w:val="000000" w:themeColor="text1"/>
          <w:sz w:val="24"/>
        </w:rPr>
        <w:t>medija.</w:t>
      </w:r>
    </w:p>
    <w:p w14:paraId="6810F617" w14:textId="4950BEBF" w:rsidR="00E415BE" w:rsidRDefault="00E415BE" w:rsidP="00E415BE">
      <w:pPr>
        <w:pStyle w:val="Tijeloteksta"/>
        <w:spacing w:line="266" w:lineRule="auto"/>
        <w:ind w:left="114" w:right="138"/>
        <w:jc w:val="both"/>
        <w:rPr>
          <w:color w:val="000000" w:themeColor="text1"/>
        </w:rPr>
      </w:pPr>
      <w:r w:rsidRPr="00C75CFD">
        <w:rPr>
          <w:color w:val="000000" w:themeColor="text1"/>
        </w:rPr>
        <w:t>Tijekom ljetnih mjeseci u 2021. godini građanima su putem društvenih mreža podijeljeni savjeti</w:t>
      </w:r>
      <w:r w:rsidRPr="00C75CFD">
        <w:rPr>
          <w:color w:val="000000" w:themeColor="text1"/>
          <w:spacing w:val="-57"/>
        </w:rPr>
        <w:t xml:space="preserve"> </w:t>
      </w:r>
      <w:r w:rsidRPr="00C75CFD">
        <w:rPr>
          <w:color w:val="000000" w:themeColor="text1"/>
        </w:rPr>
        <w:t>za zaštitu od vrućine osobama starije životne dobi, a organizirana je i podjela promotivnih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kartonskih lepeza „Zaštitimo se od vrućine“ koje je izradilo Ministarstvo zdravstva, Hrvatski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zavod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za</w:t>
      </w:r>
      <w:r w:rsidRPr="00C75CFD">
        <w:rPr>
          <w:color w:val="000000" w:themeColor="text1"/>
          <w:spacing w:val="5"/>
        </w:rPr>
        <w:t xml:space="preserve"> </w:t>
      </w:r>
      <w:r w:rsidRPr="00C75CFD">
        <w:rPr>
          <w:color w:val="000000" w:themeColor="text1"/>
        </w:rPr>
        <w:t>javno</w:t>
      </w:r>
      <w:r w:rsidRPr="00C75CFD">
        <w:rPr>
          <w:color w:val="000000" w:themeColor="text1"/>
          <w:spacing w:val="5"/>
        </w:rPr>
        <w:t xml:space="preserve"> </w:t>
      </w:r>
      <w:r w:rsidRPr="00C75CFD">
        <w:rPr>
          <w:color w:val="000000" w:themeColor="text1"/>
        </w:rPr>
        <w:t>zdravstvo,</w:t>
      </w:r>
      <w:r w:rsidRPr="00C75CFD">
        <w:rPr>
          <w:color w:val="000000" w:themeColor="text1"/>
          <w:spacing w:val="3"/>
        </w:rPr>
        <w:t xml:space="preserve"> </w:t>
      </w:r>
      <w:r w:rsidRPr="00C75CFD">
        <w:rPr>
          <w:color w:val="000000" w:themeColor="text1"/>
        </w:rPr>
        <w:t>Hrvatski</w:t>
      </w:r>
      <w:r w:rsidRPr="00C75CFD">
        <w:rPr>
          <w:color w:val="000000" w:themeColor="text1"/>
          <w:spacing w:val="-8"/>
        </w:rPr>
        <w:t xml:space="preserve"> </w:t>
      </w:r>
      <w:r w:rsidRPr="00C75CFD">
        <w:rPr>
          <w:color w:val="000000" w:themeColor="text1"/>
        </w:rPr>
        <w:t>zavod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za hitnu</w:t>
      </w:r>
      <w:r w:rsidRPr="00C75CFD">
        <w:rPr>
          <w:color w:val="000000" w:themeColor="text1"/>
          <w:spacing w:val="1"/>
        </w:rPr>
        <w:t xml:space="preserve"> </w:t>
      </w:r>
      <w:r w:rsidRPr="00C75CFD">
        <w:rPr>
          <w:color w:val="000000" w:themeColor="text1"/>
        </w:rPr>
        <w:t>medicinu</w:t>
      </w:r>
      <w:r w:rsidRPr="00C75CFD">
        <w:rPr>
          <w:color w:val="000000" w:themeColor="text1"/>
          <w:spacing w:val="5"/>
        </w:rPr>
        <w:t xml:space="preserve"> </w:t>
      </w:r>
      <w:r w:rsidRPr="00C75CFD">
        <w:rPr>
          <w:color w:val="000000" w:themeColor="text1"/>
        </w:rPr>
        <w:t>i</w:t>
      </w:r>
      <w:r w:rsidRPr="00C75CFD">
        <w:rPr>
          <w:color w:val="000000" w:themeColor="text1"/>
          <w:spacing w:val="-8"/>
        </w:rPr>
        <w:t xml:space="preserve"> </w:t>
      </w:r>
      <w:r w:rsidRPr="00C75CFD">
        <w:rPr>
          <w:color w:val="000000" w:themeColor="text1"/>
        </w:rPr>
        <w:t>DHMZ.</w:t>
      </w:r>
    </w:p>
    <w:p w14:paraId="33403711" w14:textId="39245F31" w:rsidR="00482244" w:rsidRDefault="00482244" w:rsidP="00482244">
      <w:pPr>
        <w:pStyle w:val="Tijeloteksta"/>
        <w:rPr>
          <w:color w:val="000000" w:themeColor="text1"/>
          <w:sz w:val="20"/>
        </w:rPr>
      </w:pPr>
    </w:p>
    <w:p w14:paraId="4364AB46" w14:textId="080B796B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3B3DC14F" w14:textId="4B2DB975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34309B77" w14:textId="47C8F587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038018F5" w14:textId="644A2B78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0C728AD7" w14:textId="21451154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71B69855" w14:textId="04FEE666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41D991B9" w14:textId="52B848A9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02C86F2A" w14:textId="5E5D43B8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3AFBE328" w14:textId="6C4642EE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5E8296A6" w14:textId="52DA579D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1D5FFECC" w14:textId="06BEAD02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5BFFD17C" w14:textId="00145EE3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2888DFF7" w14:textId="2604D4BC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2261F4C9" w14:textId="22F8773F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31037684" w14:textId="6CE67C7E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6142E61B" w14:textId="5E828F38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51BD4962" w14:textId="65B51FF9" w:rsidR="008E6FD6" w:rsidRDefault="008E6FD6" w:rsidP="00482244">
      <w:pPr>
        <w:pStyle w:val="Tijeloteksta"/>
        <w:rPr>
          <w:color w:val="000000" w:themeColor="text1"/>
          <w:sz w:val="20"/>
        </w:rPr>
      </w:pPr>
    </w:p>
    <w:p w14:paraId="70987875" w14:textId="77777777" w:rsidR="008E6FD6" w:rsidRPr="00C75CFD" w:rsidRDefault="008E6FD6" w:rsidP="00482244">
      <w:pPr>
        <w:pStyle w:val="Tijeloteksta"/>
        <w:rPr>
          <w:color w:val="000000" w:themeColor="text1"/>
          <w:sz w:val="20"/>
        </w:rPr>
      </w:pPr>
    </w:p>
    <w:p w14:paraId="418D67C2" w14:textId="77777777" w:rsidR="00482244" w:rsidRDefault="00482244" w:rsidP="00482244">
      <w:pPr>
        <w:pStyle w:val="Tijeloteksta"/>
        <w:spacing w:before="5"/>
        <w:rPr>
          <w:sz w:val="12"/>
        </w:rPr>
      </w:pPr>
    </w:p>
    <w:p w14:paraId="0741CDB3" w14:textId="3D0777EE" w:rsidR="00C75CFD" w:rsidRDefault="00E329ED" w:rsidP="00C75CFD">
      <w:pPr>
        <w:pStyle w:val="Naslov1"/>
        <w:numPr>
          <w:ilvl w:val="0"/>
          <w:numId w:val="17"/>
        </w:numPr>
        <w:spacing w:before="170"/>
        <w:jc w:val="left"/>
      </w:pPr>
      <w:r>
        <w:lastRenderedPageBreak/>
        <w:t>SLUŽBA</w:t>
      </w:r>
      <w:r>
        <w:rPr>
          <w:spacing w:val="-8"/>
        </w:rPr>
        <w:t xml:space="preserve"> </w:t>
      </w:r>
      <w:r>
        <w:t>TRAŽENJA</w:t>
      </w:r>
    </w:p>
    <w:p w14:paraId="02193014" w14:textId="77777777" w:rsidR="00E329ED" w:rsidRPr="00010B04" w:rsidRDefault="00E329ED" w:rsidP="00C75CFD">
      <w:pPr>
        <w:rPr>
          <w:rFonts w:ascii="Times New Roman" w:hAnsi="Times New Roman" w:cs="Times New Roman"/>
          <w:sz w:val="24"/>
          <w:szCs w:val="24"/>
        </w:rPr>
      </w:pPr>
    </w:p>
    <w:p w14:paraId="7EBBC7E8" w14:textId="1C3E98EB" w:rsidR="00C75CFD" w:rsidRPr="00010B04" w:rsidRDefault="00E329ED" w:rsidP="00C75CFD">
      <w:pPr>
        <w:rPr>
          <w:rFonts w:ascii="Times New Roman" w:hAnsi="Times New Roman" w:cs="Times New Roman"/>
          <w:sz w:val="24"/>
          <w:szCs w:val="24"/>
        </w:rPr>
      </w:pPr>
      <w:r w:rsidRPr="00010B04">
        <w:rPr>
          <w:rFonts w:ascii="Times New Roman" w:hAnsi="Times New Roman" w:cs="Times New Roman"/>
          <w:sz w:val="24"/>
          <w:szCs w:val="24"/>
        </w:rPr>
        <w:t>Služba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traženja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je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posebna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služba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predviđena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Međunarodnim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ugovorima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tzv.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Ženevskim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konvencijama o zaštiti žrtava rata, a u našoj zemlji ustanovljena je Zakonom o Hrvatskom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Crvenom križu. U punoj funkciji je u vrijeme oružanog sukoba te radi na prikupljanju podataka i</w:t>
      </w:r>
      <w:r w:rsidRPr="00010B0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davanju</w:t>
      </w:r>
      <w:r w:rsidRPr="00010B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obavijesti</w:t>
      </w:r>
      <w:r w:rsidRPr="00010B0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o</w:t>
      </w:r>
      <w:r w:rsidRPr="00010B0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žrtvama</w:t>
      </w:r>
      <w:r w:rsidRPr="00010B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rata. Uz</w:t>
      </w:r>
      <w:r w:rsidRPr="00010B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osnovnu</w:t>
      </w:r>
      <w:r w:rsidRPr="00010B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zadaću</w:t>
      </w:r>
      <w:r w:rsidRPr="00010B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u</w:t>
      </w:r>
      <w:r w:rsidRPr="00010B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ratu,</w:t>
      </w:r>
      <w:r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u</w:t>
      </w:r>
      <w:r w:rsidRPr="00010B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miru</w:t>
      </w:r>
      <w:r w:rsidRPr="00010B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obavlja</w:t>
      </w:r>
      <w:r w:rsidRPr="00010B0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humanitarne</w:t>
      </w:r>
      <w:r w:rsidRPr="00010B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0B04">
        <w:rPr>
          <w:rFonts w:ascii="Times New Roman" w:hAnsi="Times New Roman" w:cs="Times New Roman"/>
          <w:sz w:val="24"/>
          <w:szCs w:val="24"/>
        </w:rPr>
        <w:t>usluge</w:t>
      </w:r>
      <w:r w:rsidR="00C75CFD" w:rsidRPr="00010B04">
        <w:rPr>
          <w:rFonts w:ascii="Times New Roman" w:hAnsi="Times New Roman" w:cs="Times New Roman"/>
          <w:sz w:val="24"/>
          <w:szCs w:val="24"/>
        </w:rPr>
        <w:t xml:space="preserve"> građanima koje obuhvaćaju davanje podataka i obavijesti o sudbini razdvojenih osoba, stradalih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ili nestalih zbog elementarnih nesreća, ekonomskih migracija i slično. U našem uredu Službe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traženja vode se</w:t>
      </w:r>
      <w:r w:rsidR="00010B04" w:rsidRPr="00010B04">
        <w:rPr>
          <w:rFonts w:ascii="Times New Roman" w:hAnsi="Times New Roman" w:cs="Times New Roman"/>
          <w:sz w:val="24"/>
          <w:szCs w:val="24"/>
        </w:rPr>
        <w:t xml:space="preserve"> otvorenim</w:t>
      </w:r>
      <w:r w:rsidR="00C75CFD" w:rsidRPr="00010B04">
        <w:rPr>
          <w:rFonts w:ascii="Times New Roman" w:hAnsi="Times New Roman" w:cs="Times New Roman"/>
          <w:sz w:val="24"/>
          <w:szCs w:val="24"/>
        </w:rPr>
        <w:t xml:space="preserve"> </w:t>
      </w:r>
      <w:r w:rsidR="00010B04" w:rsidRPr="00010B04">
        <w:rPr>
          <w:rFonts w:ascii="Times New Roman" w:hAnsi="Times New Roman" w:cs="Times New Roman"/>
          <w:sz w:val="24"/>
          <w:szCs w:val="24"/>
        </w:rPr>
        <w:t>7</w:t>
      </w:r>
      <w:r w:rsidR="00C75CFD" w:rsidRPr="00010B04">
        <w:rPr>
          <w:rFonts w:ascii="Times New Roman" w:hAnsi="Times New Roman" w:cs="Times New Roman"/>
          <w:sz w:val="24"/>
          <w:szCs w:val="24"/>
        </w:rPr>
        <w:t xml:space="preserve"> slučaj</w:t>
      </w:r>
      <w:r w:rsidR="00010B04" w:rsidRPr="00010B04">
        <w:rPr>
          <w:rFonts w:ascii="Times New Roman" w:hAnsi="Times New Roman" w:cs="Times New Roman"/>
          <w:sz w:val="24"/>
          <w:szCs w:val="24"/>
        </w:rPr>
        <w:t>eva</w:t>
      </w:r>
      <w:r w:rsidR="00C75CFD" w:rsidRPr="00010B04">
        <w:rPr>
          <w:rFonts w:ascii="Times New Roman" w:hAnsi="Times New Roman" w:cs="Times New Roman"/>
          <w:sz w:val="24"/>
          <w:szCs w:val="24"/>
        </w:rPr>
        <w:t xml:space="preserve"> traženja nestalih osoba. Prikupljeni su podaci o krvnim srodnicima za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 xml:space="preserve">identifikaciju metodom </w:t>
      </w:r>
      <w:r w:rsidR="00010B04" w:rsidRPr="00010B04">
        <w:rPr>
          <w:rFonts w:ascii="Times New Roman" w:hAnsi="Times New Roman" w:cs="Times New Roman"/>
          <w:sz w:val="24"/>
          <w:szCs w:val="24"/>
        </w:rPr>
        <w:t>DN</w:t>
      </w:r>
      <w:r w:rsidR="00C75CFD" w:rsidRPr="00010B04">
        <w:rPr>
          <w:rFonts w:ascii="Times New Roman" w:hAnsi="Times New Roman" w:cs="Times New Roman"/>
          <w:sz w:val="24"/>
          <w:szCs w:val="24"/>
        </w:rPr>
        <w:t>A analizom. Građanima smo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na raspolaganju za sve poslove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iz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domene službe traženja, a najbrojniji su izdavanje potvrda iz evidencije vezano za ostvarenje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prava iz vremena Domovinskog rata, zahtjevi za izdavanje potvrda za vrijeme provedeno u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zarobljeništvu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tijekom</w:t>
      </w:r>
      <w:r w:rsidR="00C75CFD" w:rsidRPr="00010B0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Drugog</w:t>
      </w:r>
      <w:r w:rsidR="00C75CFD" w:rsidRPr="00010B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Svjetskog</w:t>
      </w:r>
      <w:r w:rsidR="00C75CFD" w:rsidRPr="00010B0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rata.</w:t>
      </w:r>
      <w:r w:rsidR="00C75CFD" w:rsidRPr="00010B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U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2021.</w:t>
      </w:r>
      <w:r w:rsidR="00C75CFD" w:rsidRPr="00010B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>godini</w:t>
      </w:r>
      <w:r w:rsidR="00C75CFD" w:rsidRPr="00010B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nije</w:t>
      </w:r>
      <w:r w:rsidR="00C75CFD" w:rsidRPr="00010B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bilo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gore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navedenih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aktivnosti.</w:t>
      </w:r>
      <w:r w:rsidR="00C75CFD" w:rsidRPr="00010B04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Poslove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Službe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traženja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trenutno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obavljaju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ravnatelj i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profesionalni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djelatnik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koji</w:t>
      </w:r>
      <w:r w:rsidR="00C75CFD" w:rsidRPr="00010B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se educiraju</w:t>
      </w:r>
      <w:r w:rsidR="00C75CFD" w:rsidRPr="00010B0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i</w:t>
      </w:r>
      <w:r w:rsidR="00C75CFD" w:rsidRPr="00010B04">
        <w:rPr>
          <w:rFonts w:ascii="Times New Roman" w:hAnsi="Times New Roman" w:cs="Times New Roman"/>
          <w:spacing w:val="-7"/>
          <w:sz w:val="24"/>
          <w:szCs w:val="24"/>
        </w:rPr>
        <w:t xml:space="preserve">  </w:t>
      </w:r>
      <w:r w:rsidR="00C75CFD" w:rsidRPr="00010B04">
        <w:rPr>
          <w:rFonts w:ascii="Times New Roman" w:hAnsi="Times New Roman" w:cs="Times New Roman"/>
          <w:sz w:val="24"/>
          <w:szCs w:val="24"/>
        </w:rPr>
        <w:t>prate novosti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sukladno</w:t>
      </w:r>
      <w:r w:rsidR="00C75CFD" w:rsidRPr="00010B0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IFRC.</w:t>
      </w:r>
    </w:p>
    <w:p w14:paraId="04F1199B" w14:textId="77777777" w:rsidR="00C75CFD" w:rsidRPr="00010B04" w:rsidRDefault="00C75CFD" w:rsidP="00C75CFD">
      <w:pPr>
        <w:rPr>
          <w:rFonts w:ascii="Times New Roman" w:hAnsi="Times New Roman" w:cs="Times New Roman"/>
          <w:sz w:val="24"/>
          <w:szCs w:val="24"/>
        </w:rPr>
      </w:pPr>
    </w:p>
    <w:p w14:paraId="5140930D" w14:textId="5B1145C9" w:rsidR="00E329ED" w:rsidRPr="00010B04" w:rsidRDefault="00010B04" w:rsidP="00C75CFD">
      <w:pPr>
        <w:rPr>
          <w:rFonts w:ascii="Times New Roman" w:hAnsi="Times New Roman" w:cs="Times New Roman"/>
          <w:sz w:val="24"/>
          <w:szCs w:val="24"/>
        </w:rPr>
        <w:sectPr w:rsidR="00E329ED" w:rsidRPr="00010B04">
          <w:pgSz w:w="11780" w:h="16720"/>
          <w:pgMar w:top="1360" w:right="1140" w:bottom="1200" w:left="1100" w:header="0" w:footer="1019" w:gutter="0"/>
          <w:cols w:space="720"/>
        </w:sectPr>
      </w:pPr>
      <w:r w:rsidRPr="00010B04">
        <w:rPr>
          <w:rFonts w:ascii="Times New Roman" w:hAnsi="Times New Roman" w:cs="Times New Roman"/>
          <w:sz w:val="24"/>
          <w:szCs w:val="24"/>
        </w:rPr>
        <w:t>30.</w:t>
      </w:r>
      <w:r w:rsidR="00C75CFD" w:rsidRPr="00010B04">
        <w:rPr>
          <w:rFonts w:ascii="Times New Roman" w:hAnsi="Times New Roman" w:cs="Times New Roman"/>
          <w:sz w:val="24"/>
          <w:szCs w:val="24"/>
        </w:rPr>
        <w:t>kolovoza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2021.</w:t>
      </w:r>
      <w:r w:rsidR="00C75CFD" w:rsidRPr="00010B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GDCK</w:t>
      </w:r>
      <w:r w:rsidR="00C75CFD" w:rsidRPr="00010B0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Klanjec</w:t>
      </w:r>
      <w:r w:rsidR="00C75CFD" w:rsidRPr="00010B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obilježio</w:t>
      </w:r>
      <w:r w:rsidR="00C75CFD" w:rsidRPr="00010B0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je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na</w:t>
      </w:r>
      <w:r w:rsidR="00C75CFD" w:rsidRPr="00010B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društvenim</w:t>
      </w:r>
      <w:r w:rsidR="00C75CFD" w:rsidRPr="00010B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mrežama</w:t>
      </w:r>
      <w:r w:rsidR="00C75CFD" w:rsidRPr="00010B0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Međunarodni</w:t>
      </w:r>
      <w:r w:rsidR="00C75CFD" w:rsidRPr="00010B04">
        <w:rPr>
          <w:rFonts w:ascii="Times New Roman" w:hAnsi="Times New Roman" w:cs="Times New Roman"/>
          <w:spacing w:val="-57"/>
          <w:sz w:val="24"/>
          <w:szCs w:val="24"/>
        </w:rPr>
        <w:t xml:space="preserve">           </w:t>
      </w:r>
      <w:r w:rsidR="00C75CFD" w:rsidRPr="00010B04">
        <w:rPr>
          <w:rFonts w:ascii="Times New Roman" w:hAnsi="Times New Roman" w:cs="Times New Roman"/>
          <w:sz w:val="24"/>
          <w:szCs w:val="24"/>
        </w:rPr>
        <w:t>dan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nestalih</w:t>
      </w:r>
      <w:r w:rsidR="00C75CFD" w:rsidRPr="00010B0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osoba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i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Dan</w:t>
      </w:r>
      <w:r w:rsidR="00C75CFD" w:rsidRPr="00010B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sjećanja</w:t>
      </w:r>
      <w:r w:rsidR="00C75CFD" w:rsidRPr="00010B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na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nestale u</w:t>
      </w:r>
      <w:r w:rsidR="00C75CFD" w:rsidRPr="00010B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Domovinskom</w:t>
      </w:r>
      <w:r w:rsidR="00C75CFD" w:rsidRPr="00010B0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75CFD" w:rsidRPr="00010B04">
        <w:rPr>
          <w:rFonts w:ascii="Times New Roman" w:hAnsi="Times New Roman" w:cs="Times New Roman"/>
          <w:sz w:val="24"/>
          <w:szCs w:val="24"/>
        </w:rPr>
        <w:t>ratu.</w:t>
      </w:r>
    </w:p>
    <w:p w14:paraId="20958C83" w14:textId="4A6C69D8" w:rsidR="003F78DC" w:rsidRDefault="003F78DC" w:rsidP="00C75CFD">
      <w:pPr>
        <w:pStyle w:val="Podacizakontakt"/>
        <w:jc w:val="left"/>
        <w:rPr>
          <w:sz w:val="28"/>
          <w:szCs w:val="28"/>
          <w:lang w:bidi="hr-HR"/>
        </w:rPr>
      </w:pPr>
    </w:p>
    <w:p w14:paraId="62DE90FC" w14:textId="6E2DD841" w:rsidR="003F78DC" w:rsidRDefault="003F78DC" w:rsidP="003F78DC">
      <w:pPr>
        <w:pStyle w:val="Naslov1"/>
        <w:keepNext w:val="0"/>
        <w:keepLines w:val="0"/>
        <w:widowControl w:val="0"/>
        <w:numPr>
          <w:ilvl w:val="0"/>
          <w:numId w:val="17"/>
        </w:numPr>
        <w:tabs>
          <w:tab w:val="left" w:pos="399"/>
        </w:tabs>
        <w:autoSpaceDE w:val="0"/>
        <w:autoSpaceDN w:val="0"/>
        <w:spacing w:before="72" w:after="0" w:line="240" w:lineRule="auto"/>
        <w:contextualSpacing w:val="0"/>
        <w:jc w:val="left"/>
      </w:pPr>
      <w:r>
        <w:t>OPREMA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KRIZNE</w:t>
      </w:r>
      <w:r>
        <w:rPr>
          <w:spacing w:val="-3"/>
        </w:rPr>
        <w:t xml:space="preserve"> </w:t>
      </w:r>
      <w:r>
        <w:t>SITUACIJE</w:t>
      </w:r>
    </w:p>
    <w:p w14:paraId="0F6D019F" w14:textId="77777777" w:rsidR="003F78DC" w:rsidRDefault="003F78DC" w:rsidP="003F78DC">
      <w:pPr>
        <w:pStyle w:val="Tijeloteksta"/>
        <w:rPr>
          <w:b/>
          <w:sz w:val="30"/>
        </w:rPr>
      </w:pPr>
    </w:p>
    <w:p w14:paraId="63E3DDB8" w14:textId="77777777" w:rsidR="003F78DC" w:rsidRDefault="003F78DC" w:rsidP="003F78DC">
      <w:pPr>
        <w:pStyle w:val="Tijeloteksta"/>
        <w:spacing w:before="3"/>
        <w:rPr>
          <w:b/>
          <w:sz w:val="34"/>
        </w:rPr>
      </w:pPr>
    </w:p>
    <w:p w14:paraId="37BDB516" w14:textId="6932CA80" w:rsidR="003F78DC" w:rsidRDefault="003F78DC" w:rsidP="003F78DC">
      <w:pPr>
        <w:pStyle w:val="Tijeloteksta"/>
        <w:ind w:left="114"/>
        <w:jc w:val="both"/>
      </w:pPr>
      <w:r>
        <w:t>Količine</w:t>
      </w:r>
      <w:r>
        <w:rPr>
          <w:spacing w:val="-4"/>
        </w:rPr>
        <w:t xml:space="preserve"> </w:t>
      </w:r>
      <w:r>
        <w:t>opreme</w:t>
      </w:r>
      <w:r>
        <w:rPr>
          <w:spacing w:val="-3"/>
        </w:rPr>
        <w:t xml:space="preserve"> </w:t>
      </w:r>
      <w:r>
        <w:t>kojima</w:t>
      </w:r>
      <w:r>
        <w:rPr>
          <w:spacing w:val="-3"/>
        </w:rPr>
        <w:t xml:space="preserve"> </w:t>
      </w:r>
      <w:r>
        <w:t>Gradsko</w:t>
      </w:r>
      <w:r>
        <w:rPr>
          <w:spacing w:val="2"/>
        </w:rPr>
        <w:t xml:space="preserve"> </w:t>
      </w:r>
      <w:r>
        <w:t>društvo</w:t>
      </w:r>
      <w:r>
        <w:rPr>
          <w:spacing w:val="1"/>
        </w:rPr>
        <w:t xml:space="preserve"> </w:t>
      </w:r>
      <w:r>
        <w:t>Crvenog</w:t>
      </w:r>
      <w:r>
        <w:rPr>
          <w:spacing w:val="-2"/>
        </w:rPr>
        <w:t xml:space="preserve"> </w:t>
      </w:r>
      <w:r>
        <w:t>križa</w:t>
      </w:r>
      <w:r>
        <w:rPr>
          <w:spacing w:val="-3"/>
        </w:rPr>
        <w:t xml:space="preserve"> </w:t>
      </w:r>
      <w:r w:rsidR="00A97259">
        <w:t xml:space="preserve">Klanjec </w:t>
      </w:r>
      <w:r>
        <w:rPr>
          <w:spacing w:val="-7"/>
        </w:rPr>
        <w:t xml:space="preserve"> </w:t>
      </w:r>
      <w:r>
        <w:t>raspolaže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sljedeće:</w:t>
      </w:r>
    </w:p>
    <w:p w14:paraId="03D8CD49" w14:textId="77777777" w:rsidR="003F78DC" w:rsidRDefault="003F78DC" w:rsidP="003F78DC">
      <w:pPr>
        <w:pStyle w:val="Tijeloteksta"/>
        <w:spacing w:before="4"/>
        <w:rPr>
          <w:sz w:val="29"/>
        </w:rPr>
      </w:pPr>
    </w:p>
    <w:p w14:paraId="2F481727" w14:textId="2EEBBAF9" w:rsidR="003F78DC" w:rsidRDefault="00236BB6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1"/>
        <w:ind w:hanging="362"/>
        <w:rPr>
          <w:sz w:val="24"/>
        </w:rPr>
      </w:pPr>
      <w:r>
        <w:rPr>
          <w:sz w:val="24"/>
        </w:rPr>
        <w:t>9</w:t>
      </w:r>
      <w:r w:rsidR="003F78DC">
        <w:rPr>
          <w:spacing w:val="-2"/>
          <w:sz w:val="24"/>
        </w:rPr>
        <w:t xml:space="preserve"> </w:t>
      </w:r>
      <w:r w:rsidR="003F78DC">
        <w:rPr>
          <w:sz w:val="24"/>
        </w:rPr>
        <w:t>šatora</w:t>
      </w:r>
      <w:r w:rsidR="00A97259">
        <w:rPr>
          <w:sz w:val="24"/>
        </w:rPr>
        <w:t xml:space="preserve"> </w:t>
      </w:r>
      <w:r w:rsidR="001F2AC7">
        <w:rPr>
          <w:sz w:val="24"/>
        </w:rPr>
        <w:t>do 30 m2</w:t>
      </w:r>
    </w:p>
    <w:p w14:paraId="2470A7D8" w14:textId="18706DEA" w:rsidR="001F2AC7" w:rsidRDefault="001F2AC7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1"/>
        <w:ind w:hanging="362"/>
        <w:rPr>
          <w:sz w:val="24"/>
        </w:rPr>
      </w:pPr>
      <w:r>
        <w:rPr>
          <w:sz w:val="24"/>
        </w:rPr>
        <w:t>10 vreća za spavanje</w:t>
      </w:r>
    </w:p>
    <w:p w14:paraId="36A8509E" w14:textId="2EC16B36" w:rsidR="003F78DC" w:rsidRDefault="00A97259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31"/>
        <w:ind w:hanging="362"/>
        <w:rPr>
          <w:sz w:val="24"/>
        </w:rPr>
      </w:pPr>
      <w:r>
        <w:rPr>
          <w:sz w:val="24"/>
        </w:rPr>
        <w:t>4</w:t>
      </w:r>
      <w:r w:rsidR="003F78DC">
        <w:rPr>
          <w:spacing w:val="-5"/>
          <w:sz w:val="24"/>
        </w:rPr>
        <w:t xml:space="preserve"> </w:t>
      </w:r>
      <w:r w:rsidR="003F78DC">
        <w:rPr>
          <w:sz w:val="24"/>
        </w:rPr>
        <w:t>torb</w:t>
      </w:r>
      <w:r>
        <w:rPr>
          <w:sz w:val="24"/>
        </w:rPr>
        <w:t>e</w:t>
      </w:r>
      <w:r w:rsidR="003F78DC">
        <w:rPr>
          <w:spacing w:val="-1"/>
          <w:sz w:val="24"/>
        </w:rPr>
        <w:t xml:space="preserve"> </w:t>
      </w:r>
      <w:r w:rsidR="003F78DC">
        <w:rPr>
          <w:sz w:val="24"/>
        </w:rPr>
        <w:t>za</w:t>
      </w:r>
      <w:r w:rsidR="003F78DC">
        <w:rPr>
          <w:spacing w:val="-1"/>
          <w:sz w:val="24"/>
        </w:rPr>
        <w:t xml:space="preserve"> </w:t>
      </w:r>
      <w:r w:rsidR="003F78DC">
        <w:rPr>
          <w:sz w:val="24"/>
        </w:rPr>
        <w:t>prvu pomoć,</w:t>
      </w:r>
    </w:p>
    <w:p w14:paraId="722994D6" w14:textId="20B3F00B" w:rsidR="003F78DC" w:rsidRDefault="001F2AC7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32"/>
        <w:ind w:hanging="362"/>
        <w:rPr>
          <w:sz w:val="24"/>
        </w:rPr>
      </w:pPr>
      <w:r>
        <w:rPr>
          <w:sz w:val="24"/>
        </w:rPr>
        <w:t>22</w:t>
      </w:r>
      <w:r w:rsidR="003F78DC">
        <w:rPr>
          <w:spacing w:val="-4"/>
          <w:sz w:val="24"/>
        </w:rPr>
        <w:t xml:space="preserve"> </w:t>
      </w:r>
      <w:r w:rsidR="003F78DC">
        <w:rPr>
          <w:sz w:val="24"/>
        </w:rPr>
        <w:t>setova</w:t>
      </w:r>
      <w:r w:rsidR="003F78DC">
        <w:rPr>
          <w:spacing w:val="-5"/>
          <w:sz w:val="24"/>
        </w:rPr>
        <w:t xml:space="preserve"> </w:t>
      </w:r>
      <w:r w:rsidR="003F78DC">
        <w:rPr>
          <w:sz w:val="24"/>
        </w:rPr>
        <w:t>prve</w:t>
      </w:r>
      <w:r w:rsidR="003F78DC">
        <w:rPr>
          <w:spacing w:val="-5"/>
          <w:sz w:val="24"/>
        </w:rPr>
        <w:t xml:space="preserve"> </w:t>
      </w:r>
      <w:r w:rsidR="003F78DC">
        <w:rPr>
          <w:sz w:val="24"/>
        </w:rPr>
        <w:t>pomoći,</w:t>
      </w:r>
    </w:p>
    <w:p w14:paraId="403FD4F9" w14:textId="34CB6CA7" w:rsidR="003F78DC" w:rsidRDefault="00DB6D20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26"/>
        <w:ind w:hanging="362"/>
        <w:rPr>
          <w:sz w:val="24"/>
        </w:rPr>
      </w:pPr>
      <w:r>
        <w:rPr>
          <w:sz w:val="24"/>
        </w:rPr>
        <w:t>1 set</w:t>
      </w:r>
      <w:r w:rsidR="003F78DC">
        <w:rPr>
          <w:spacing w:val="-4"/>
          <w:sz w:val="24"/>
        </w:rPr>
        <w:t xml:space="preserve"> </w:t>
      </w:r>
      <w:r w:rsidR="003F78DC">
        <w:rPr>
          <w:sz w:val="24"/>
        </w:rPr>
        <w:t>radio uređaja</w:t>
      </w:r>
      <w:r>
        <w:rPr>
          <w:sz w:val="24"/>
        </w:rPr>
        <w:t xml:space="preserve"> </w:t>
      </w:r>
      <w:proofErr w:type="spellStart"/>
      <w:r>
        <w:rPr>
          <w:sz w:val="24"/>
        </w:rPr>
        <w:t>walkie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talkies</w:t>
      </w:r>
      <w:proofErr w:type="spellEnd"/>
      <w:r w:rsidR="003F78DC">
        <w:rPr>
          <w:sz w:val="24"/>
        </w:rPr>
        <w:t>,</w:t>
      </w:r>
    </w:p>
    <w:p w14:paraId="40D1CF4E" w14:textId="62755F84" w:rsidR="003F78DC" w:rsidRDefault="003F78DC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27"/>
        <w:ind w:hanging="362"/>
        <w:rPr>
          <w:sz w:val="24"/>
        </w:rPr>
      </w:pPr>
      <w:proofErr w:type="spellStart"/>
      <w:r>
        <w:rPr>
          <w:sz w:val="24"/>
        </w:rPr>
        <w:t>Covid</w:t>
      </w:r>
      <w:proofErr w:type="spellEnd"/>
      <w:r>
        <w:rPr>
          <w:spacing w:val="-6"/>
          <w:sz w:val="24"/>
        </w:rPr>
        <w:t xml:space="preserve"> </w:t>
      </w:r>
      <w:r w:rsidR="00DB6D20">
        <w:rPr>
          <w:spacing w:val="-6"/>
          <w:sz w:val="24"/>
        </w:rPr>
        <w:t xml:space="preserve">zaštitna </w:t>
      </w:r>
      <w:r>
        <w:rPr>
          <w:sz w:val="24"/>
        </w:rPr>
        <w:t>odijela</w:t>
      </w:r>
    </w:p>
    <w:p w14:paraId="4C0AB5E8" w14:textId="2DE6F5D9" w:rsidR="003F78DC" w:rsidRDefault="003F78DC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31"/>
        <w:ind w:hanging="362"/>
        <w:rPr>
          <w:sz w:val="24"/>
        </w:rPr>
      </w:pPr>
      <w:proofErr w:type="spellStart"/>
      <w:r>
        <w:rPr>
          <w:sz w:val="24"/>
        </w:rPr>
        <w:t>dezificijensi</w:t>
      </w:r>
      <w:proofErr w:type="spellEnd"/>
    </w:p>
    <w:p w14:paraId="34D22ED0" w14:textId="49119B80" w:rsidR="003F78DC" w:rsidRDefault="003F78DC" w:rsidP="003F78DC">
      <w:pPr>
        <w:pStyle w:val="Odlomakpopisa"/>
        <w:numPr>
          <w:ilvl w:val="2"/>
          <w:numId w:val="17"/>
        </w:numPr>
        <w:tabs>
          <w:tab w:val="left" w:pos="835"/>
          <w:tab w:val="left" w:pos="836"/>
        </w:tabs>
        <w:spacing w:before="31"/>
        <w:ind w:hanging="362"/>
        <w:rPr>
          <w:sz w:val="24"/>
        </w:rPr>
      </w:pPr>
      <w:r>
        <w:rPr>
          <w:sz w:val="24"/>
        </w:rPr>
        <w:t>zaštitne</w:t>
      </w:r>
      <w:r>
        <w:rPr>
          <w:spacing w:val="-3"/>
          <w:sz w:val="24"/>
        </w:rPr>
        <w:t xml:space="preserve"> </w:t>
      </w:r>
      <w:r>
        <w:rPr>
          <w:sz w:val="24"/>
        </w:rPr>
        <w:t>maske</w:t>
      </w:r>
    </w:p>
    <w:p w14:paraId="1E51C336" w14:textId="77777777" w:rsidR="003F78DC" w:rsidRDefault="003F78DC" w:rsidP="003F78DC">
      <w:pPr>
        <w:pStyle w:val="Tijeloteksta"/>
        <w:rPr>
          <w:sz w:val="26"/>
        </w:rPr>
      </w:pPr>
    </w:p>
    <w:p w14:paraId="41BAADA2" w14:textId="77777777" w:rsidR="003F78DC" w:rsidRDefault="003F78DC" w:rsidP="003F78DC">
      <w:pPr>
        <w:pStyle w:val="Tijeloteksta"/>
        <w:spacing w:before="2"/>
        <w:rPr>
          <w:sz w:val="30"/>
        </w:rPr>
      </w:pPr>
    </w:p>
    <w:p w14:paraId="31A3F07A" w14:textId="49E7E9C5" w:rsidR="003F78DC" w:rsidRDefault="003F78DC" w:rsidP="003F78DC">
      <w:pPr>
        <w:pStyle w:val="Tijeloteksta"/>
        <w:spacing w:line="266" w:lineRule="auto"/>
        <w:ind w:left="114" w:right="137"/>
        <w:jc w:val="both"/>
      </w:pPr>
      <w:r>
        <w:t xml:space="preserve">Gradsko društvo Crvenog križa </w:t>
      </w:r>
      <w:r w:rsidR="00DB6D20">
        <w:t>Klanjec</w:t>
      </w:r>
      <w:r>
        <w:t xml:space="preserve"> zbog neadekvatnog skladišnog prostora nije u</w:t>
      </w:r>
      <w:r>
        <w:rPr>
          <w:spacing w:val="1"/>
        </w:rPr>
        <w:t xml:space="preserve"> </w:t>
      </w:r>
      <w:r>
        <w:t>mogućnosti osigurati opremu za krizne situacije stoga raspolaže opremom Hrvatskog Crvenog</w:t>
      </w:r>
      <w:r>
        <w:rPr>
          <w:spacing w:val="1"/>
        </w:rPr>
        <w:t xml:space="preserve"> </w:t>
      </w:r>
      <w:r>
        <w:t>križa koju može zatražiti te će ista biti dopremljena u najkraćem roku iz glavnog skladišta Hrvatskog Crvenog križa koje se nalazi u</w:t>
      </w:r>
      <w:r>
        <w:rPr>
          <w:spacing w:val="1"/>
        </w:rPr>
        <w:t xml:space="preserve"> </w:t>
      </w:r>
      <w:r>
        <w:t>Zagrebu</w:t>
      </w:r>
      <w:r>
        <w:rPr>
          <w:spacing w:val="1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opremom</w:t>
      </w:r>
      <w:r>
        <w:rPr>
          <w:spacing w:val="-8"/>
        </w:rPr>
        <w:t xml:space="preserve"> </w:t>
      </w:r>
      <w:r>
        <w:t>Društva</w:t>
      </w:r>
      <w:r>
        <w:rPr>
          <w:spacing w:val="1"/>
        </w:rPr>
        <w:t xml:space="preserve"> </w:t>
      </w:r>
      <w:r>
        <w:t>Crvenog</w:t>
      </w:r>
      <w:r>
        <w:rPr>
          <w:spacing w:val="1"/>
        </w:rPr>
        <w:t xml:space="preserve"> </w:t>
      </w:r>
      <w:r>
        <w:t>križa</w:t>
      </w:r>
      <w:r>
        <w:rPr>
          <w:spacing w:val="1"/>
        </w:rPr>
        <w:t xml:space="preserve"> </w:t>
      </w:r>
      <w:r w:rsidR="00A97259">
        <w:t>Krapinsko zagorske</w:t>
      </w:r>
      <w:r>
        <w:rPr>
          <w:spacing w:val="1"/>
        </w:rPr>
        <w:t xml:space="preserve"> </w:t>
      </w:r>
      <w:r>
        <w:t>županije.</w:t>
      </w:r>
    </w:p>
    <w:p w14:paraId="353B9EF3" w14:textId="29715987" w:rsidR="003F78DC" w:rsidRDefault="003F78DC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7C844B88" w14:textId="507E6804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1C694363" w14:textId="0D4AEFF4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0EE425F5" w14:textId="6190D1F6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0BD3BFC9" w14:textId="55712755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70FED340" w14:textId="7AFB2340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0F8448C3" w14:textId="60E813B7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42493A22" w14:textId="0E47FE59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7AF5678F" w14:textId="3392C0E0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1FFE28D2" w14:textId="7470B2CA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2287D98F" w14:textId="50B20543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880ABA9" w14:textId="5B4667CE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37093BE1" w14:textId="77777777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03003AD" w14:textId="5D09DAD7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E1D3F86" w14:textId="231AD438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74C2855" w14:textId="1FB4235E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CBD827F" w14:textId="6D442890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08B193F3" w14:textId="69AA0567" w:rsidR="004F2508" w:rsidRDefault="004F2508" w:rsidP="004F2508">
      <w:pPr>
        <w:pStyle w:val="Naslov1"/>
        <w:keepNext w:val="0"/>
        <w:keepLines w:val="0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before="0" w:after="0" w:line="240" w:lineRule="auto"/>
        <w:contextualSpacing w:val="0"/>
        <w:jc w:val="left"/>
      </w:pPr>
      <w:r>
        <w:lastRenderedPageBreak/>
        <w:t>MEDIJSKO</w:t>
      </w:r>
      <w:r>
        <w:rPr>
          <w:spacing w:val="-9"/>
        </w:rPr>
        <w:t xml:space="preserve"> </w:t>
      </w:r>
      <w:r>
        <w:t>PRAĆENJE</w:t>
      </w:r>
      <w:r>
        <w:rPr>
          <w:spacing w:val="-5"/>
        </w:rPr>
        <w:t xml:space="preserve"> </w:t>
      </w:r>
      <w:r>
        <w:t>RADA</w:t>
      </w:r>
      <w:r>
        <w:rPr>
          <w:spacing w:val="-6"/>
        </w:rPr>
        <w:t xml:space="preserve"> </w:t>
      </w:r>
      <w:r>
        <w:t>CRVENOG</w:t>
      </w:r>
      <w:r>
        <w:rPr>
          <w:spacing w:val="-9"/>
        </w:rPr>
        <w:t xml:space="preserve"> </w:t>
      </w:r>
      <w:r>
        <w:t>KRIŽA</w:t>
      </w:r>
    </w:p>
    <w:p w14:paraId="1F85795E" w14:textId="77777777" w:rsidR="004F2508" w:rsidRDefault="004F2508" w:rsidP="004F2508">
      <w:pPr>
        <w:pStyle w:val="Tijeloteksta"/>
        <w:spacing w:before="6"/>
        <w:rPr>
          <w:b/>
          <w:sz w:val="29"/>
        </w:rPr>
      </w:pPr>
    </w:p>
    <w:p w14:paraId="5E8DC571" w14:textId="7A45F7F6" w:rsidR="004F2508" w:rsidRDefault="004F2508" w:rsidP="004F2508">
      <w:pPr>
        <w:pStyle w:val="Tijeloteksta"/>
        <w:spacing w:line="264" w:lineRule="auto"/>
        <w:ind w:left="297" w:right="198" w:hanging="10"/>
      </w:pPr>
      <w:bookmarkStart w:id="3" w:name="O_radu_i_svim_aktivnostima_Crvenog_križa"/>
      <w:bookmarkEnd w:id="3"/>
      <w:r>
        <w:t>O radu i svim aktivnostima Crvenog križa redovito izvješćujemo javnost putem radija i tiskanih medija te društvenih mreža. Svakodnevni rad i aktivnosti mogu se pratiti</w:t>
      </w:r>
      <w:r>
        <w:rPr>
          <w:spacing w:val="1"/>
        </w:rPr>
        <w:t xml:space="preserve"> </w:t>
      </w:r>
      <w:r>
        <w:t>na Facebook-u i Web stranici Društva. Svi objavljeni medijski članci mogu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pronaći</w:t>
      </w:r>
      <w:r>
        <w:rPr>
          <w:spacing w:val="-6"/>
        </w:rPr>
        <w:t xml:space="preserve"> </w:t>
      </w:r>
      <w:r>
        <w:t>na Web</w:t>
      </w:r>
      <w:r>
        <w:rPr>
          <w:spacing w:val="-6"/>
        </w:rPr>
        <w:t xml:space="preserve"> </w:t>
      </w:r>
      <w:r>
        <w:t>stranici</w:t>
      </w:r>
      <w:r>
        <w:rPr>
          <w:spacing w:val="-6"/>
        </w:rPr>
        <w:t xml:space="preserve"> </w:t>
      </w:r>
      <w:r>
        <w:t>društva.</w:t>
      </w:r>
      <w:r>
        <w:rPr>
          <w:spacing w:val="4"/>
        </w:rPr>
        <w:t xml:space="preserve"> </w:t>
      </w:r>
      <w:r>
        <w:t>GDCK</w:t>
      </w:r>
      <w:r>
        <w:rPr>
          <w:spacing w:val="-7"/>
        </w:rPr>
        <w:t xml:space="preserve"> </w:t>
      </w:r>
      <w:r w:rsidR="001F2AC7">
        <w:t>Klanjec</w:t>
      </w:r>
      <w:r>
        <w:rPr>
          <w:spacing w:val="-1"/>
        </w:rPr>
        <w:t xml:space="preserve"> </w:t>
      </w:r>
      <w:r>
        <w:t>ima</w:t>
      </w:r>
      <w:r>
        <w:rPr>
          <w:spacing w:val="2"/>
        </w:rPr>
        <w:t xml:space="preserve"> </w:t>
      </w:r>
      <w:r w:rsidR="001F2AC7">
        <w:rPr>
          <w:b/>
          <w:i/>
        </w:rPr>
        <w:t xml:space="preserve">737 </w:t>
      </w:r>
      <w:r>
        <w:t>virtualnih</w:t>
      </w:r>
      <w:r>
        <w:rPr>
          <w:spacing w:val="-6"/>
        </w:rPr>
        <w:t xml:space="preserve"> </w:t>
      </w:r>
      <w:r>
        <w:t>pratitelja na</w:t>
      </w:r>
      <w:r w:rsidR="001F2AC7">
        <w:t xml:space="preserve"> </w:t>
      </w:r>
      <w:r>
        <w:rPr>
          <w:spacing w:val="-57"/>
        </w:rPr>
        <w:t xml:space="preserve"> </w:t>
      </w:r>
      <w:r>
        <w:t xml:space="preserve">društvenim mrežama. GDCK </w:t>
      </w:r>
      <w:r w:rsidR="001F2AC7">
        <w:t>Klanjec</w:t>
      </w:r>
      <w:r>
        <w:t xml:space="preserve"> svakodnevnim objavama na društvenim</w:t>
      </w:r>
      <w:r>
        <w:rPr>
          <w:spacing w:val="1"/>
        </w:rPr>
        <w:t xml:space="preserve"> </w:t>
      </w:r>
      <w:r>
        <w:t>mrežama poveća</w:t>
      </w:r>
      <w:r>
        <w:rPr>
          <w:spacing w:val="5"/>
        </w:rPr>
        <w:t xml:space="preserve"> </w:t>
      </w:r>
      <w:r>
        <w:t>vidljivost</w:t>
      </w:r>
      <w:r>
        <w:rPr>
          <w:spacing w:val="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popularnost</w:t>
      </w:r>
      <w:r>
        <w:rPr>
          <w:spacing w:val="6"/>
        </w:rPr>
        <w:t xml:space="preserve"> </w:t>
      </w:r>
      <w:r>
        <w:t>našeg</w:t>
      </w:r>
      <w:r>
        <w:rPr>
          <w:spacing w:val="2"/>
        </w:rPr>
        <w:t xml:space="preserve"> </w:t>
      </w:r>
      <w:r>
        <w:t>Društva.</w:t>
      </w:r>
    </w:p>
    <w:p w14:paraId="6AD501C3" w14:textId="06EDBD1D" w:rsidR="004F2508" w:rsidRDefault="004F250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697CA50D" w14:textId="643D1C2B" w:rsidR="00010B04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  <w:r>
        <w:rPr>
          <w:noProof/>
          <w:sz w:val="28"/>
          <w:szCs w:val="28"/>
          <w:lang w:bidi="hr-HR"/>
        </w:rPr>
        <w:drawing>
          <wp:inline distT="0" distB="0" distL="0" distR="0" wp14:anchorId="2F9C4C2B" wp14:editId="0805DEB3">
            <wp:extent cx="3878580" cy="5792655"/>
            <wp:effectExtent l="0" t="0" r="7620" b="0"/>
            <wp:docPr id="30" name="Slika 30" descr="Slika na kojoj se prikazuje tekst, novin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, novine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9" cy="58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5122" w14:textId="0A58D9FA" w:rsidR="008E6FD6" w:rsidRPr="008E6FD6" w:rsidRDefault="008E6FD6" w:rsidP="008E6FD6">
      <w:pPr>
        <w:pStyle w:val="Podacizakontakt"/>
        <w:ind w:left="508"/>
        <w:rPr>
          <w:sz w:val="28"/>
          <w:szCs w:val="28"/>
          <w:lang w:bidi="hr-HR"/>
        </w:rPr>
      </w:pPr>
      <w:r w:rsidRPr="008E6FD6">
        <w:rPr>
          <w:b/>
          <w:sz w:val="28"/>
          <w:szCs w:val="28"/>
          <w:lang w:bidi="hr-HR"/>
        </w:rPr>
        <w:t xml:space="preserve">Slika </w:t>
      </w:r>
      <w:r w:rsidR="00FB3FFF">
        <w:rPr>
          <w:b/>
          <w:sz w:val="28"/>
          <w:szCs w:val="28"/>
          <w:lang w:bidi="hr-HR"/>
        </w:rPr>
        <w:t>5</w:t>
      </w:r>
      <w:r w:rsidRPr="008E6FD6">
        <w:rPr>
          <w:b/>
          <w:sz w:val="28"/>
          <w:szCs w:val="28"/>
          <w:lang w:bidi="hr-HR"/>
        </w:rPr>
        <w:t xml:space="preserve">. </w:t>
      </w:r>
      <w:r w:rsidR="00FB3FFF">
        <w:rPr>
          <w:sz w:val="28"/>
          <w:szCs w:val="28"/>
          <w:lang w:bidi="hr-HR"/>
        </w:rPr>
        <w:t>članak iz Zagorskog lista</w:t>
      </w:r>
    </w:p>
    <w:p w14:paraId="176E7EBB" w14:textId="77777777" w:rsidR="008E6FD6" w:rsidRDefault="008E6FD6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1608C885" w14:textId="6A016178" w:rsidR="00010B04" w:rsidRDefault="00010B04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5205198D" w14:textId="77777777" w:rsidR="00010B04" w:rsidRDefault="00010B04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35BBBEB3" w14:textId="77777777" w:rsidR="001F2AC7" w:rsidRDefault="001F2AC7" w:rsidP="001F2AC7">
      <w:pPr>
        <w:pStyle w:val="Naslov1"/>
        <w:keepNext w:val="0"/>
        <w:keepLines w:val="0"/>
        <w:widowControl w:val="0"/>
        <w:numPr>
          <w:ilvl w:val="1"/>
          <w:numId w:val="20"/>
        </w:numPr>
        <w:tabs>
          <w:tab w:val="left" w:pos="537"/>
        </w:tabs>
        <w:autoSpaceDE w:val="0"/>
        <w:autoSpaceDN w:val="0"/>
        <w:spacing w:before="72" w:after="0" w:line="240" w:lineRule="auto"/>
        <w:ind w:left="536" w:hanging="423"/>
        <w:contextualSpacing w:val="0"/>
        <w:jc w:val="left"/>
      </w:pPr>
      <w:r>
        <w:lastRenderedPageBreak/>
        <w:t>POTRES</w:t>
      </w:r>
      <w:r>
        <w:rPr>
          <w:spacing w:val="-7"/>
        </w:rPr>
        <w:t xml:space="preserve"> </w:t>
      </w:r>
      <w:r>
        <w:t>BANIJA/BANOVINA</w:t>
      </w:r>
    </w:p>
    <w:p w14:paraId="7E8FA573" w14:textId="77777777" w:rsidR="001F2AC7" w:rsidRDefault="001F2AC7" w:rsidP="00010B04">
      <w:pPr>
        <w:pStyle w:val="Tijeloteksta"/>
        <w:spacing w:before="8"/>
        <w:rPr>
          <w:b/>
          <w:sz w:val="38"/>
        </w:rPr>
      </w:pPr>
    </w:p>
    <w:p w14:paraId="67CB3778" w14:textId="01AA53C3" w:rsidR="001F2AC7" w:rsidRDefault="001F2AC7" w:rsidP="00010B04">
      <w:pPr>
        <w:pStyle w:val="Tijeloteksta"/>
        <w:ind w:left="114" w:right="823"/>
      </w:pPr>
      <w:r>
        <w:t>GDCK Klanjec organizirao je prikupljanje, sortiranje i distribuciju humanitarne</w:t>
      </w:r>
      <w:r w:rsidR="00010B04">
        <w:t xml:space="preserve"> </w:t>
      </w:r>
      <w:r>
        <w:rPr>
          <w:spacing w:val="-57"/>
        </w:rPr>
        <w:t xml:space="preserve"> </w:t>
      </w:r>
      <w:r>
        <w:t>pomoći</w:t>
      </w:r>
      <w:r>
        <w:rPr>
          <w:spacing w:val="-10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osobama</w:t>
      </w:r>
      <w:r>
        <w:rPr>
          <w:spacing w:val="-2"/>
        </w:rPr>
        <w:t xml:space="preserve"> </w:t>
      </w:r>
      <w:r>
        <w:t>pogođenima</w:t>
      </w:r>
      <w:r>
        <w:rPr>
          <w:spacing w:val="-2"/>
        </w:rPr>
        <w:t xml:space="preserve"> </w:t>
      </w:r>
      <w:r>
        <w:t>potresom</w:t>
      </w:r>
      <w:r>
        <w:rPr>
          <w:spacing w:val="-9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Petrinji,</w:t>
      </w:r>
      <w:r>
        <w:rPr>
          <w:spacing w:val="1"/>
        </w:rPr>
        <w:t xml:space="preserve"> </w:t>
      </w:r>
      <w:r>
        <w:t>Sisku</w:t>
      </w:r>
      <w:r>
        <w:rPr>
          <w:spacing w:val="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okolici</w:t>
      </w:r>
      <w:r>
        <w:rPr>
          <w:spacing w:val="-6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prosincu</w:t>
      </w:r>
      <w:r>
        <w:rPr>
          <w:spacing w:val="-1"/>
        </w:rPr>
        <w:t xml:space="preserve"> </w:t>
      </w:r>
      <w:r>
        <w:t>2020.</w:t>
      </w:r>
      <w:r>
        <w:rPr>
          <w:spacing w:val="-58"/>
        </w:rPr>
        <w:t xml:space="preserve"> </w:t>
      </w:r>
      <w:r>
        <w:t>godine te</w:t>
      </w:r>
      <w:r>
        <w:rPr>
          <w:spacing w:val="-1"/>
        </w:rPr>
        <w:t xml:space="preserve"> </w:t>
      </w:r>
      <w:r>
        <w:t>se prikupljanje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distribucija</w:t>
      </w:r>
      <w:r>
        <w:rPr>
          <w:spacing w:val="4"/>
        </w:rPr>
        <w:t xml:space="preserve"> </w:t>
      </w:r>
      <w:r>
        <w:t>nastavila sve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siječnja</w:t>
      </w:r>
      <w:r>
        <w:rPr>
          <w:spacing w:val="-1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godine.</w:t>
      </w:r>
      <w:r w:rsidR="00010B04">
        <w:t xml:space="preserve"> </w:t>
      </w:r>
    </w:p>
    <w:p w14:paraId="7A1BD8D2" w14:textId="0DAF078B" w:rsidR="001F2AC7" w:rsidRDefault="00010B04" w:rsidP="00010B04">
      <w:pPr>
        <w:pStyle w:val="Tijeloteksta"/>
        <w:spacing w:before="1"/>
        <w:jc w:val="center"/>
      </w:pPr>
      <w:r>
        <w:rPr>
          <w:noProof/>
        </w:rPr>
        <w:drawing>
          <wp:inline distT="0" distB="0" distL="0" distR="0" wp14:anchorId="09FC5DAE" wp14:editId="582E64C4">
            <wp:extent cx="1188720" cy="2641385"/>
            <wp:effectExtent l="0" t="0" r="0" b="6985"/>
            <wp:docPr id="7" name="Slika 7" descr="Slika na kojoj se prikazuje zatrpano, otvoreno, neuredno, sme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zatrpano, otvoreno, neuredno, smeće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545" cy="26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9B85" w14:textId="3BE66D04" w:rsidR="00FB3FFF" w:rsidRDefault="00FB3FFF" w:rsidP="00FB3FFF">
      <w:pPr>
        <w:pStyle w:val="Tijeloteksta"/>
        <w:spacing w:before="1" w:line="266" w:lineRule="auto"/>
        <w:ind w:right="2896"/>
      </w:pPr>
      <w:r>
        <w:rPr>
          <w:b/>
        </w:rPr>
        <w:t xml:space="preserve">                         Slika 6. </w:t>
      </w:r>
      <w:r>
        <w:t>Prikupljena humanitarna pomoć</w:t>
      </w:r>
    </w:p>
    <w:p w14:paraId="0EC10A0F" w14:textId="77777777" w:rsidR="00FB3FFF" w:rsidRDefault="00FB3FFF" w:rsidP="00010B04">
      <w:pPr>
        <w:pStyle w:val="Tijeloteksta"/>
        <w:spacing w:before="1"/>
        <w:jc w:val="center"/>
      </w:pPr>
    </w:p>
    <w:p w14:paraId="525E44A3" w14:textId="057C1309" w:rsidR="00010B04" w:rsidRDefault="00010B04" w:rsidP="00010B04">
      <w:pPr>
        <w:pStyle w:val="Tijeloteksta"/>
        <w:spacing w:before="1"/>
      </w:pPr>
    </w:p>
    <w:p w14:paraId="03F2F061" w14:textId="77777777" w:rsidR="00010B04" w:rsidRDefault="00010B04" w:rsidP="001F2AC7">
      <w:pPr>
        <w:pStyle w:val="Tijeloteksta"/>
        <w:spacing w:before="1"/>
      </w:pPr>
    </w:p>
    <w:p w14:paraId="2B2C7AEF" w14:textId="006BC532" w:rsidR="001F2AC7" w:rsidRDefault="001F2AC7" w:rsidP="001F2AC7">
      <w:pPr>
        <w:pStyle w:val="Tijeloteksta"/>
        <w:ind w:left="114" w:right="93"/>
      </w:pPr>
      <w:r>
        <w:t>Sve</w:t>
      </w:r>
      <w:r>
        <w:rPr>
          <w:spacing w:val="-4"/>
        </w:rPr>
        <w:t xml:space="preserve"> </w:t>
      </w:r>
      <w:r>
        <w:t>prikupljene</w:t>
      </w:r>
      <w:r>
        <w:rPr>
          <w:spacing w:val="-4"/>
        </w:rPr>
        <w:t xml:space="preserve"> </w:t>
      </w:r>
      <w:r>
        <w:t>donacije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podijeljene i</w:t>
      </w:r>
      <w:r>
        <w:rPr>
          <w:spacing w:val="-11"/>
        </w:rPr>
        <w:t xml:space="preserve"> </w:t>
      </w:r>
      <w:r>
        <w:t>distribuirane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područje</w:t>
      </w:r>
      <w:r>
        <w:rPr>
          <w:spacing w:val="-4"/>
        </w:rPr>
        <w:t xml:space="preserve"> </w:t>
      </w:r>
      <w:r>
        <w:t>pogođeno</w:t>
      </w:r>
      <w:r>
        <w:rPr>
          <w:spacing w:val="1"/>
        </w:rPr>
        <w:t xml:space="preserve"> </w:t>
      </w:r>
    </w:p>
    <w:p w14:paraId="63F555B1" w14:textId="6BC31EDD" w:rsidR="001F2AC7" w:rsidRDefault="001F2AC7" w:rsidP="00EF7638">
      <w:pPr>
        <w:pStyle w:val="Tijeloteksta"/>
        <w:spacing w:line="264" w:lineRule="auto"/>
        <w:ind w:left="114" w:right="198"/>
      </w:pPr>
      <w:r>
        <w:t>Tim  zaposlenika i volontera GDCK Klanjec u jednoj smjeni je išao na potresom pogođeno područje u</w:t>
      </w:r>
      <w:r>
        <w:rPr>
          <w:spacing w:val="1"/>
        </w:rPr>
        <w:t xml:space="preserve"> </w:t>
      </w:r>
      <w:r>
        <w:t>trajanju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dana</w:t>
      </w:r>
      <w:r>
        <w:rPr>
          <w:spacing w:val="5"/>
        </w:rPr>
        <w:t xml:space="preserve"> </w:t>
      </w:r>
      <w:r>
        <w:t xml:space="preserve">. </w:t>
      </w:r>
    </w:p>
    <w:p w14:paraId="37840311" w14:textId="06DCAA6B" w:rsidR="00EF7638" w:rsidRDefault="00EF7638" w:rsidP="00EF7638">
      <w:pPr>
        <w:pStyle w:val="Tijeloteksta"/>
        <w:spacing w:line="264" w:lineRule="auto"/>
        <w:ind w:left="114" w:right="198"/>
      </w:pPr>
    </w:p>
    <w:p w14:paraId="5A827DF9" w14:textId="246B4797" w:rsidR="00010B04" w:rsidRDefault="00010B04" w:rsidP="00010B04">
      <w:pPr>
        <w:pStyle w:val="Tijeloteksta"/>
        <w:spacing w:line="264" w:lineRule="auto"/>
        <w:ind w:left="114" w:right="198"/>
        <w:jc w:val="center"/>
      </w:pPr>
      <w:r>
        <w:rPr>
          <w:noProof/>
        </w:rPr>
        <w:drawing>
          <wp:inline distT="0" distB="0" distL="0" distR="0" wp14:anchorId="0C72FADF" wp14:editId="2AFF6FA8">
            <wp:extent cx="3779520" cy="1972576"/>
            <wp:effectExtent l="0" t="0" r="0" b="8890"/>
            <wp:docPr id="8" name="Slika 8" descr="Slika na kojoj se prikazuje osoba, tlo, poziranje, staj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tlo, poziranje, stajanje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3" cy="19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1369" w14:textId="009E9FE7" w:rsidR="00FB3FFF" w:rsidRDefault="00FB3FFF" w:rsidP="00FB3FFF">
      <w:pPr>
        <w:pStyle w:val="Tijeloteksta"/>
        <w:spacing w:before="1" w:line="266" w:lineRule="auto"/>
        <w:ind w:right="2896"/>
      </w:pPr>
      <w:r>
        <w:rPr>
          <w:b/>
        </w:rPr>
        <w:t xml:space="preserve">                           Slika 7. </w:t>
      </w:r>
      <w:r>
        <w:t>Djelatnici i volonteri u Petrinji</w:t>
      </w:r>
    </w:p>
    <w:p w14:paraId="42A6313D" w14:textId="7CBBD2A3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4C8CC37B" w14:textId="4F3420B9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1DD82749" w14:textId="0867D957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13098C77" w14:textId="705E6AFF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713BBA8F" w14:textId="1B70FEF5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58F1ABFC" w14:textId="4A5FB81D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55271B02" w14:textId="77777777" w:rsidR="00010B04" w:rsidRDefault="00010B04" w:rsidP="00010B04">
      <w:pPr>
        <w:pStyle w:val="Tijeloteksta"/>
        <w:spacing w:line="264" w:lineRule="auto"/>
        <w:ind w:left="114" w:right="198"/>
        <w:jc w:val="center"/>
      </w:pPr>
    </w:p>
    <w:p w14:paraId="1798644D" w14:textId="77777777" w:rsidR="00010B04" w:rsidRDefault="00010B04" w:rsidP="00EF7638">
      <w:pPr>
        <w:pStyle w:val="Tijeloteksta"/>
        <w:spacing w:line="264" w:lineRule="auto"/>
        <w:ind w:left="114" w:right="198"/>
      </w:pPr>
    </w:p>
    <w:p w14:paraId="5FA00630" w14:textId="0069852C" w:rsidR="00EF7638" w:rsidRDefault="00EF7638" w:rsidP="00EF7638">
      <w:pPr>
        <w:pStyle w:val="Naslov1"/>
        <w:keepNext w:val="0"/>
        <w:keepLines w:val="0"/>
        <w:widowControl w:val="0"/>
        <w:numPr>
          <w:ilvl w:val="1"/>
          <w:numId w:val="20"/>
        </w:numPr>
        <w:tabs>
          <w:tab w:val="left" w:pos="538"/>
        </w:tabs>
        <w:autoSpaceDE w:val="0"/>
        <w:autoSpaceDN w:val="0"/>
        <w:spacing w:before="72" w:after="0" w:line="240" w:lineRule="auto"/>
        <w:ind w:left="537" w:hanging="424"/>
        <w:contextualSpacing w:val="0"/>
        <w:jc w:val="left"/>
      </w:pPr>
      <w:r>
        <w:t>Projekt</w:t>
      </w:r>
      <w:r>
        <w:rPr>
          <w:spacing w:val="-6"/>
        </w:rPr>
        <w:t xml:space="preserve"> </w:t>
      </w:r>
      <w:r>
        <w:t>„DNEVNI BORAVAK 60+“</w:t>
      </w:r>
    </w:p>
    <w:p w14:paraId="191A47D1" w14:textId="77777777" w:rsidR="00EF7638" w:rsidRDefault="00EF7638" w:rsidP="00EF7638">
      <w:pPr>
        <w:pStyle w:val="Tijeloteksta"/>
        <w:spacing w:before="1"/>
        <w:rPr>
          <w:b/>
          <w:sz w:val="39"/>
        </w:rPr>
      </w:pPr>
    </w:p>
    <w:p w14:paraId="2041D161" w14:textId="19080DAB" w:rsidR="00EF7638" w:rsidRDefault="00EF7638" w:rsidP="00EF7638">
      <w:pPr>
        <w:pStyle w:val="Tijeloteksta"/>
        <w:spacing w:before="1" w:line="266" w:lineRule="auto"/>
        <w:ind w:left="114" w:right="126"/>
        <w:jc w:val="both"/>
      </w:pPr>
      <w:r>
        <w:t xml:space="preserve">Ministarstvo rada i mirovinskog sustava odobrilo je Gradskom društvu Crvenog križa u iznosu od </w:t>
      </w:r>
      <w:r>
        <w:rPr>
          <w:b/>
          <w:i/>
        </w:rPr>
        <w:t xml:space="preserve">78.000,00  </w:t>
      </w:r>
      <w:r>
        <w:t>kuna za projekt</w:t>
      </w:r>
      <w:r>
        <w:rPr>
          <w:spacing w:val="1"/>
        </w:rPr>
        <w:t xml:space="preserve"> </w:t>
      </w:r>
      <w:r>
        <w:t>„Dnevni boravak 60+”.</w:t>
      </w:r>
    </w:p>
    <w:p w14:paraId="180A2F69" w14:textId="08D9F88A" w:rsidR="00EF7638" w:rsidRDefault="00EF7638" w:rsidP="00EF7638">
      <w:pPr>
        <w:pStyle w:val="Tijeloteksta"/>
        <w:spacing w:line="266" w:lineRule="auto"/>
        <w:ind w:left="114" w:right="135"/>
        <w:jc w:val="both"/>
      </w:pPr>
      <w:r>
        <w:t>Cilj projekta je poboljšanje socijalnih, emocionalnih, kreativnih vještina, kao i</w:t>
      </w:r>
      <w:r>
        <w:rPr>
          <w:spacing w:val="1"/>
        </w:rPr>
        <w:t xml:space="preserve"> </w:t>
      </w:r>
      <w:r>
        <w:t>psihofizičko</w:t>
      </w:r>
      <w:r>
        <w:rPr>
          <w:spacing w:val="1"/>
        </w:rPr>
        <w:t xml:space="preserve"> </w:t>
      </w:r>
      <w:r>
        <w:t>zdravstveno</w:t>
      </w:r>
      <w:r>
        <w:rPr>
          <w:spacing w:val="1"/>
        </w:rPr>
        <w:t xml:space="preserve"> </w:t>
      </w:r>
      <w:r>
        <w:t>stanje i kvaliteta života</w:t>
      </w:r>
      <w:r>
        <w:rPr>
          <w:spacing w:val="1"/>
        </w:rPr>
        <w:t xml:space="preserve"> </w:t>
      </w:r>
      <w:r>
        <w:t>umirovljenika.</w:t>
      </w:r>
      <w:r>
        <w:rPr>
          <w:spacing w:val="1"/>
        </w:rPr>
        <w:t xml:space="preserve"> </w:t>
      </w:r>
      <w:r>
        <w:t>Kroz projekt je osigurano sufinanciranje dijela plaće za jednog djelatnika GDCK Klanjec.</w:t>
      </w:r>
    </w:p>
    <w:p w14:paraId="59C99953" w14:textId="77777777" w:rsidR="00EF7638" w:rsidRDefault="00EF7638" w:rsidP="00EF7638">
      <w:pPr>
        <w:pStyle w:val="Tijeloteksta"/>
        <w:spacing w:before="4"/>
        <w:rPr>
          <w:sz w:val="26"/>
        </w:rPr>
      </w:pPr>
    </w:p>
    <w:p w14:paraId="260BD840" w14:textId="0AC1D2E9" w:rsidR="00EF7638" w:rsidRDefault="00EF7638" w:rsidP="00EF7638">
      <w:pPr>
        <w:pStyle w:val="Tijeloteksta"/>
        <w:spacing w:before="1" w:line="266" w:lineRule="auto"/>
        <w:ind w:left="114" w:right="135"/>
        <w:jc w:val="both"/>
      </w:pPr>
      <w:r>
        <w:t xml:space="preserve">U sklopu projekta </w:t>
      </w:r>
      <w:r w:rsidR="00FB3FFF">
        <w:t>Dnevni boravak 60+</w:t>
      </w:r>
      <w:r>
        <w:t xml:space="preserve"> kojeg provodi Gradsko</w:t>
      </w:r>
      <w:r>
        <w:rPr>
          <w:spacing w:val="1"/>
        </w:rPr>
        <w:t xml:space="preserve"> </w:t>
      </w:r>
      <w:r>
        <w:t>društvo</w:t>
      </w:r>
      <w:r>
        <w:rPr>
          <w:spacing w:val="-2"/>
        </w:rPr>
        <w:t xml:space="preserve"> </w:t>
      </w:r>
      <w:r>
        <w:t>Crvenog</w:t>
      </w:r>
      <w:r>
        <w:rPr>
          <w:spacing w:val="-2"/>
        </w:rPr>
        <w:t xml:space="preserve"> </w:t>
      </w:r>
      <w:r>
        <w:t>križa</w:t>
      </w:r>
      <w:r>
        <w:rPr>
          <w:spacing w:val="-3"/>
        </w:rPr>
        <w:t xml:space="preserve"> </w:t>
      </w:r>
      <w:r>
        <w:t>Klanjec</w:t>
      </w:r>
      <w:r>
        <w:rPr>
          <w:spacing w:val="-7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 xml:space="preserve">besplatne </w:t>
      </w:r>
      <w:r>
        <w:rPr>
          <w:spacing w:val="-58"/>
        </w:rPr>
        <w:t xml:space="preserve"> </w:t>
      </w:r>
      <w:r>
        <w:t>aktivnosti organizirane za 40 umirovljenika u proteklih godinu dana i to:</w:t>
      </w:r>
    </w:p>
    <w:p w14:paraId="2F73D396" w14:textId="77777777" w:rsidR="00EF7638" w:rsidRDefault="00EF7638" w:rsidP="00EF7638">
      <w:pPr>
        <w:pStyle w:val="Tijeloteksta"/>
        <w:spacing w:before="8"/>
        <w:rPr>
          <w:sz w:val="27"/>
        </w:rPr>
      </w:pPr>
    </w:p>
    <w:p w14:paraId="0988EE26" w14:textId="77777777" w:rsidR="00EF7638" w:rsidRDefault="00EF7638" w:rsidP="00EF7638">
      <w:pPr>
        <w:pStyle w:val="Tijeloteksta"/>
        <w:ind w:left="114"/>
      </w:pPr>
      <w:r>
        <w:rPr>
          <w:rFonts w:ascii="Segoe UI Emoji" w:eastAsia="Segoe UI Emoji" w:hAnsi="Segoe UI Emoji"/>
        </w:rPr>
        <w:t>📍</w:t>
      </w:r>
      <w:r>
        <w:rPr>
          <w:rFonts w:ascii="Segoe UI Emoji" w:eastAsia="Segoe UI Emoji" w:hAnsi="Segoe UI Emoji"/>
          <w:spacing w:val="-6"/>
        </w:rPr>
        <w:t xml:space="preserve"> </w:t>
      </w:r>
      <w:r>
        <w:t>besplatno</w:t>
      </w:r>
      <w:r>
        <w:rPr>
          <w:spacing w:val="2"/>
        </w:rPr>
        <w:t xml:space="preserve"> </w:t>
      </w:r>
      <w:r>
        <w:t>mjerenje</w:t>
      </w:r>
      <w:r>
        <w:rPr>
          <w:spacing w:val="-2"/>
        </w:rPr>
        <w:t xml:space="preserve"> </w:t>
      </w:r>
      <w:r>
        <w:t>krvnog</w:t>
      </w:r>
      <w:r>
        <w:rPr>
          <w:spacing w:val="-2"/>
        </w:rPr>
        <w:t xml:space="preserve"> </w:t>
      </w:r>
      <w:r>
        <w:t>šećera</w:t>
      </w:r>
      <w:r>
        <w:rPr>
          <w:spacing w:val="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tlaka</w:t>
      </w:r>
    </w:p>
    <w:p w14:paraId="6524D44F" w14:textId="1B1B2F41" w:rsidR="00EF7638" w:rsidRDefault="00EF7638" w:rsidP="00EF7638">
      <w:pPr>
        <w:pStyle w:val="Tijeloteksta"/>
        <w:spacing w:before="36"/>
        <w:ind w:left="114"/>
      </w:pPr>
      <w:r>
        <w:rPr>
          <w:rFonts w:ascii="Segoe UI Emoji" w:eastAsia="Segoe UI Emoji"/>
        </w:rPr>
        <w:t>📍</w:t>
      </w:r>
      <w:r>
        <w:rPr>
          <w:rFonts w:ascii="Segoe UI Emoji" w:eastAsia="Segoe UI Emoji"/>
          <w:spacing w:val="-10"/>
        </w:rPr>
        <w:t xml:space="preserve"> </w:t>
      </w:r>
      <w:r>
        <w:t>aktivnost hodanja</w:t>
      </w:r>
      <w:r w:rsidR="000D5575">
        <w:t xml:space="preserve"> i šetnji</w:t>
      </w:r>
    </w:p>
    <w:p w14:paraId="04D4A127" w14:textId="1FD1C8BA" w:rsidR="00EF7638" w:rsidRDefault="00EF7638" w:rsidP="00EF7638">
      <w:pPr>
        <w:pStyle w:val="Tijeloteksta"/>
        <w:spacing w:before="41"/>
        <w:ind w:left="114"/>
      </w:pPr>
      <w:r>
        <w:rPr>
          <w:rFonts w:ascii="Segoe UI Emoji" w:eastAsia="Segoe UI Emoji"/>
        </w:rPr>
        <w:t>📍</w:t>
      </w:r>
      <w:r>
        <w:rPr>
          <w:rFonts w:ascii="Segoe UI Emoji" w:eastAsia="Segoe UI Emoji"/>
          <w:spacing w:val="-8"/>
        </w:rPr>
        <w:t xml:space="preserve"> </w:t>
      </w:r>
      <w:r>
        <w:t>aktivnosti</w:t>
      </w:r>
      <w:r>
        <w:rPr>
          <w:spacing w:val="-8"/>
        </w:rPr>
        <w:t xml:space="preserve"> </w:t>
      </w:r>
      <w:r>
        <w:t>medicinske</w:t>
      </w:r>
      <w:r>
        <w:rPr>
          <w:spacing w:val="-4"/>
        </w:rPr>
        <w:t xml:space="preserve"> </w:t>
      </w:r>
      <w:r>
        <w:t>gimnastike</w:t>
      </w:r>
      <w:r w:rsidR="00FB3FFF">
        <w:t xml:space="preserve"> i tjelovježbe</w:t>
      </w:r>
    </w:p>
    <w:p w14:paraId="6C370F29" w14:textId="34A7CB3E" w:rsidR="00EF7638" w:rsidRDefault="00EF7638" w:rsidP="00EF7638">
      <w:pPr>
        <w:pStyle w:val="Tijeloteksta"/>
        <w:spacing w:before="36"/>
        <w:ind w:left="114"/>
      </w:pPr>
      <w:r>
        <w:rPr>
          <w:rFonts w:ascii="Segoe UI Emoji" w:eastAsia="Segoe UI Emoji"/>
        </w:rPr>
        <w:t>📍</w:t>
      </w:r>
      <w:r>
        <w:rPr>
          <w:rFonts w:ascii="Segoe UI Emoji" w:eastAsia="Segoe UI Emoji"/>
          <w:spacing w:val="-7"/>
        </w:rPr>
        <w:t xml:space="preserve"> </w:t>
      </w:r>
      <w:r w:rsidR="000D5575">
        <w:t>izleti</w:t>
      </w:r>
    </w:p>
    <w:p w14:paraId="31CEBA9D" w14:textId="77777777" w:rsidR="000D5575" w:rsidRDefault="000D5575" w:rsidP="00EF7638">
      <w:pPr>
        <w:pStyle w:val="Tijeloteksta"/>
        <w:spacing w:before="36"/>
        <w:ind w:left="114"/>
      </w:pPr>
    </w:p>
    <w:p w14:paraId="7ED58018" w14:textId="19AB50F7" w:rsidR="00EF7638" w:rsidRDefault="00FB3FFF" w:rsidP="00010B04">
      <w:pPr>
        <w:pStyle w:val="Tijeloteksta"/>
        <w:spacing w:line="264" w:lineRule="auto"/>
        <w:ind w:left="114" w:right="198"/>
        <w:jc w:val="center"/>
      </w:pPr>
      <w:r>
        <w:rPr>
          <w:noProof/>
        </w:rPr>
        <w:drawing>
          <wp:inline distT="0" distB="0" distL="0" distR="0" wp14:anchorId="35B7CC04" wp14:editId="5696E69E">
            <wp:extent cx="4305300" cy="3233380"/>
            <wp:effectExtent l="0" t="0" r="0" b="5715"/>
            <wp:docPr id="31" name="Slika 31" descr="Slika na kojoj se prikazuje trava, nebo, na otvorenom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trava, nebo, na otvorenom, ljudi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299" cy="32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C615" w14:textId="77777777" w:rsidR="00FB3FFF" w:rsidRDefault="00FB3FFF" w:rsidP="00010B04">
      <w:pPr>
        <w:pStyle w:val="Tijeloteksta"/>
        <w:spacing w:line="264" w:lineRule="auto"/>
        <w:ind w:left="114" w:right="198"/>
        <w:jc w:val="center"/>
      </w:pPr>
    </w:p>
    <w:p w14:paraId="761A1ED3" w14:textId="71164B67" w:rsidR="00FB3FFF" w:rsidRDefault="00FB3FFF" w:rsidP="00FB3FFF">
      <w:pPr>
        <w:pStyle w:val="Tijeloteksta"/>
        <w:spacing w:before="1" w:line="266" w:lineRule="auto"/>
        <w:ind w:right="2896"/>
      </w:pPr>
      <w:r>
        <w:rPr>
          <w:b/>
        </w:rPr>
        <w:t xml:space="preserve">          Slika 8. </w:t>
      </w:r>
      <w:r>
        <w:t>tjelovježba u sklopu projekta DB 60+</w:t>
      </w:r>
    </w:p>
    <w:p w14:paraId="130CA77C" w14:textId="39496292" w:rsidR="000D5575" w:rsidRDefault="000D5575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4F575314" w14:textId="641B1083" w:rsidR="00010B04" w:rsidRDefault="00010B04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2B0DC258" w14:textId="77777777" w:rsidR="00010B04" w:rsidRDefault="00010B04" w:rsidP="00FB3FFF">
      <w:pPr>
        <w:pStyle w:val="Podacizakontakt"/>
        <w:jc w:val="left"/>
        <w:rPr>
          <w:sz w:val="28"/>
          <w:szCs w:val="28"/>
          <w:lang w:bidi="hr-HR"/>
        </w:rPr>
      </w:pPr>
    </w:p>
    <w:p w14:paraId="2DE0CE8E" w14:textId="2460DB07" w:rsidR="000D5575" w:rsidRDefault="000D5575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2085911D" w14:textId="16D8E6A7" w:rsidR="000D5575" w:rsidRDefault="000D5575" w:rsidP="000D5575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</w:pPr>
      <w:r>
        <w:t xml:space="preserve">9. </w:t>
      </w:r>
      <w:r w:rsidR="002A653D">
        <w:t xml:space="preserve">PROJEKT </w:t>
      </w:r>
      <w:r>
        <w:t>„ŽENE ZA ZAGORJE 2“</w:t>
      </w:r>
    </w:p>
    <w:p w14:paraId="3F1CD496" w14:textId="77777777" w:rsidR="000D5575" w:rsidRDefault="000D5575" w:rsidP="000D5575">
      <w:pPr>
        <w:pStyle w:val="Tijeloteksta"/>
        <w:rPr>
          <w:b/>
          <w:sz w:val="32"/>
        </w:rPr>
      </w:pPr>
    </w:p>
    <w:p w14:paraId="54A2E77A" w14:textId="77777777" w:rsidR="000D5575" w:rsidRDefault="000D5575" w:rsidP="000D5575">
      <w:pPr>
        <w:pStyle w:val="Tijeloteksta"/>
        <w:spacing w:before="66" w:line="259" w:lineRule="auto"/>
        <w:ind w:left="114" w:right="93"/>
      </w:pPr>
      <w:r>
        <w:t>Gradsko društvo Crvenog križa Klanjec je partner na projektu Žene za Zagorje 2.</w:t>
      </w:r>
    </w:p>
    <w:p w14:paraId="607B1C46" w14:textId="6DF882D1" w:rsidR="008254A8" w:rsidRDefault="000D5575" w:rsidP="000D5575">
      <w:pPr>
        <w:pStyle w:val="Tijeloteksta"/>
        <w:spacing w:before="66" w:line="259" w:lineRule="auto"/>
        <w:ind w:left="114" w:right="93"/>
      </w:pPr>
      <w:r>
        <w:t xml:space="preserve">Nositelj projekta je GDCK Krapina. U sklopu projekta zaposleno je </w:t>
      </w:r>
      <w:r>
        <w:rPr>
          <w:spacing w:val="-57"/>
        </w:rPr>
        <w:t xml:space="preserve"> </w:t>
      </w:r>
      <w:r>
        <w:t>14 žena koje pružaju podršku za 84 krajnjih korisnika na području grada Klanjca te</w:t>
      </w:r>
      <w:r>
        <w:rPr>
          <w:spacing w:val="1"/>
        </w:rPr>
        <w:t xml:space="preserve"> </w:t>
      </w:r>
      <w:r>
        <w:t>općina Tuhelj, Kumrovec, Kraljevec na Sutli i Zagorska Sela</w:t>
      </w:r>
      <w:r w:rsidR="00A26362">
        <w:t>.</w:t>
      </w:r>
      <w:r>
        <w:t xml:space="preserve"> </w:t>
      </w:r>
    </w:p>
    <w:p w14:paraId="71BF8083" w14:textId="10A60191" w:rsidR="008254A8" w:rsidRDefault="008254A8" w:rsidP="000D5575">
      <w:pPr>
        <w:pStyle w:val="Tijeloteksta"/>
        <w:spacing w:before="66" w:line="259" w:lineRule="auto"/>
        <w:ind w:left="114" w:right="93"/>
      </w:pPr>
      <w:r w:rsidRPr="008254A8">
        <w:t xml:space="preserve">Zaposlene žene </w:t>
      </w:r>
      <w:r>
        <w:t>rade</w:t>
      </w:r>
      <w:r w:rsidRPr="008254A8">
        <w:t xml:space="preserve"> na aktivnostima potpore i podrške osobama starijim od 65 godina i invalidnim osobama pružajući im pomoć u dostavi namirnica, održavanju čistoće stambenog prostora, posuđa i rublja, pomoć pri oblačenju i svlačenju te brizi o higijeni, pomoć u socijalnoj integraciji i posredovanju u ostvarivanju raznih prava (dostava lijekova, plaćanje računa, dostava pomagala i sl.), te podršku kroz razgovore i druženje, uključivanje u društvo, pratnju i pomoć u raznim društvenim aktivnostima prema interesima korisnika.</w:t>
      </w:r>
    </w:p>
    <w:p w14:paraId="4B96C528" w14:textId="68CAEB2F" w:rsidR="00415AC2" w:rsidRDefault="00415AC2" w:rsidP="000D5575">
      <w:pPr>
        <w:pStyle w:val="Tijeloteksta"/>
        <w:spacing w:before="66" w:line="259" w:lineRule="auto"/>
        <w:ind w:left="114" w:right="93"/>
      </w:pPr>
      <w:r>
        <w:t>Kroz projekt je 6 zaposlenih žena završilo obrazovanje za slastičarku.</w:t>
      </w:r>
    </w:p>
    <w:p w14:paraId="4BAD59F1" w14:textId="3753E82D" w:rsidR="00415AC2" w:rsidRDefault="00415AC2" w:rsidP="000D5575">
      <w:pPr>
        <w:pStyle w:val="Tijeloteksta"/>
        <w:spacing w:before="66" w:line="259" w:lineRule="auto"/>
        <w:ind w:left="114" w:right="93"/>
      </w:pPr>
      <w:r>
        <w:t>Uvodna konferencija projekta Žene za Zagorje 2 održana je u Klanjcu.</w:t>
      </w:r>
    </w:p>
    <w:p w14:paraId="61737B46" w14:textId="28FEDEB1" w:rsidR="000D5575" w:rsidRDefault="000D5575" w:rsidP="000D5575">
      <w:pPr>
        <w:pStyle w:val="Tijeloteksta"/>
        <w:spacing w:before="66" w:line="259" w:lineRule="auto"/>
        <w:ind w:left="114" w:right="93"/>
      </w:pPr>
      <w:r>
        <w:t xml:space="preserve">Iznos odobrenih bespovratnih sredstava je </w:t>
      </w:r>
      <w:r w:rsidR="00A26362">
        <w:t>4.962</w:t>
      </w:r>
      <w:r w:rsidR="006E6B3F">
        <w:t>.</w:t>
      </w:r>
      <w:r w:rsidR="00A26362">
        <w:t>921</w:t>
      </w:r>
      <w:r>
        <w:t>,</w:t>
      </w:r>
      <w:r w:rsidR="006E6B3F">
        <w:t>25</w:t>
      </w:r>
      <w:r>
        <w:t xml:space="preserve"> kuna te</w:t>
      </w:r>
      <w:r w:rsidR="00A26362">
        <w:t xml:space="preserve"> </w:t>
      </w:r>
      <w:r>
        <w:rPr>
          <w:spacing w:val="-57"/>
        </w:rPr>
        <w:t xml:space="preserve"> </w:t>
      </w:r>
      <w:r>
        <w:t>projekt</w:t>
      </w:r>
      <w:r>
        <w:rPr>
          <w:spacing w:val="1"/>
        </w:rPr>
        <w:t xml:space="preserve"> </w:t>
      </w:r>
      <w:r>
        <w:t>traje</w:t>
      </w:r>
      <w:r>
        <w:rPr>
          <w:spacing w:val="1"/>
        </w:rPr>
        <w:t xml:space="preserve"> </w:t>
      </w:r>
      <w:r>
        <w:t>1</w:t>
      </w:r>
      <w:r w:rsidR="00A26362">
        <w:t>2</w:t>
      </w:r>
      <w:r>
        <w:rPr>
          <w:spacing w:val="6"/>
        </w:rPr>
        <w:t xml:space="preserve"> </w:t>
      </w:r>
      <w:r>
        <w:t>mjeseci.</w:t>
      </w:r>
    </w:p>
    <w:p w14:paraId="54B1E5B2" w14:textId="47C5BCBF" w:rsidR="00415AC2" w:rsidRDefault="00415AC2" w:rsidP="000D5575">
      <w:pPr>
        <w:pStyle w:val="Tijeloteksta"/>
        <w:spacing w:before="66" w:line="259" w:lineRule="auto"/>
        <w:ind w:left="114" w:right="93"/>
      </w:pPr>
    </w:p>
    <w:p w14:paraId="07E6D87C" w14:textId="3E0BD281" w:rsidR="00415AC2" w:rsidRDefault="00415AC2" w:rsidP="000D5575">
      <w:pPr>
        <w:pStyle w:val="Tijeloteksta"/>
        <w:spacing w:before="66" w:line="259" w:lineRule="auto"/>
        <w:ind w:left="114" w:right="93"/>
      </w:pPr>
    </w:p>
    <w:p w14:paraId="66978750" w14:textId="77777777" w:rsidR="00415AC2" w:rsidRDefault="00415AC2" w:rsidP="000D5575">
      <w:pPr>
        <w:pStyle w:val="Tijeloteksta"/>
        <w:spacing w:before="66" w:line="259" w:lineRule="auto"/>
        <w:ind w:left="114" w:right="93"/>
      </w:pPr>
    </w:p>
    <w:p w14:paraId="78DB9E59" w14:textId="65403CEC" w:rsidR="000D5575" w:rsidRDefault="00415AC2" w:rsidP="000D5575">
      <w:pPr>
        <w:pStyle w:val="Tijeloteksta"/>
        <w:spacing w:line="259" w:lineRule="auto"/>
        <w:ind w:left="114" w:right="155"/>
      </w:pPr>
      <w:r>
        <w:rPr>
          <w:noProof/>
        </w:rPr>
        <w:drawing>
          <wp:inline distT="0" distB="0" distL="0" distR="0" wp14:anchorId="1CDBEFD6" wp14:editId="6635005D">
            <wp:extent cx="2446167" cy="1630680"/>
            <wp:effectExtent l="0" t="0" r="0" b="7620"/>
            <wp:docPr id="10" name="Slika 10" descr="Slika na kojoj se prikazuje osoba, na zatvorenom, zid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soba, na zatvorenom, zid, strop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66" cy="16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38CC3E6" wp14:editId="7EBE4A95">
            <wp:extent cx="2125980" cy="1594613"/>
            <wp:effectExtent l="0" t="0" r="7620" b="5715"/>
            <wp:docPr id="11" name="Slika 11" descr="Slika na kojoj se prikazuje grupa, na zatvorenom, podstavljeno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grupa, na zatvorenom, podstavljeno, crta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73" cy="159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213E" w14:textId="57FE3CDC" w:rsidR="00415AC2" w:rsidRDefault="00415AC2" w:rsidP="000D5575">
      <w:pPr>
        <w:pStyle w:val="Tijeloteksta"/>
        <w:spacing w:line="259" w:lineRule="auto"/>
        <w:ind w:left="114" w:right="155"/>
      </w:pPr>
    </w:p>
    <w:p w14:paraId="16EC19BE" w14:textId="21A17BFB" w:rsidR="004710FB" w:rsidRDefault="00FB3FFF" w:rsidP="004710FB">
      <w:pPr>
        <w:pStyle w:val="Tijeloteksta"/>
        <w:spacing w:before="1" w:line="266" w:lineRule="auto"/>
        <w:ind w:right="2896"/>
        <w:rPr>
          <w:bCs/>
        </w:rPr>
      </w:pPr>
      <w:r w:rsidRPr="004710FB">
        <w:rPr>
          <w:bCs/>
        </w:rPr>
        <w:t>Slik</w:t>
      </w:r>
      <w:r w:rsidR="004710FB">
        <w:rPr>
          <w:bCs/>
        </w:rPr>
        <w:t xml:space="preserve">e </w:t>
      </w:r>
      <w:r w:rsidRPr="004710FB">
        <w:rPr>
          <w:bCs/>
        </w:rPr>
        <w:t>8</w:t>
      </w:r>
      <w:r w:rsidR="004710FB" w:rsidRPr="004710FB">
        <w:rPr>
          <w:bCs/>
        </w:rPr>
        <w:t>.</w:t>
      </w:r>
      <w:r w:rsidR="004710FB">
        <w:rPr>
          <w:bCs/>
        </w:rPr>
        <w:t xml:space="preserve">i 9. </w:t>
      </w:r>
      <w:r w:rsidR="004710FB" w:rsidRPr="004710FB">
        <w:rPr>
          <w:bCs/>
        </w:rPr>
        <w:t xml:space="preserve"> Uvodna konferencija projekt</w:t>
      </w:r>
      <w:r w:rsidR="004710FB">
        <w:rPr>
          <w:bCs/>
        </w:rPr>
        <w:t xml:space="preserve">a i obrazovanje    </w:t>
      </w:r>
    </w:p>
    <w:p w14:paraId="0ED0CF99" w14:textId="4E63A261" w:rsidR="004710FB" w:rsidRPr="004710FB" w:rsidRDefault="004710FB" w:rsidP="004710FB">
      <w:pPr>
        <w:pStyle w:val="Tijeloteksta"/>
        <w:spacing w:before="1" w:line="266" w:lineRule="auto"/>
        <w:ind w:right="2896"/>
        <w:rPr>
          <w:bCs/>
        </w:rPr>
      </w:pPr>
      <w:r>
        <w:rPr>
          <w:bCs/>
        </w:rPr>
        <w:t xml:space="preserve">                   za slastičara</w:t>
      </w:r>
    </w:p>
    <w:p w14:paraId="7F57A121" w14:textId="7BB8C991" w:rsidR="00FB3FFF" w:rsidRDefault="00FB3FFF" w:rsidP="00FB3FFF">
      <w:pPr>
        <w:pStyle w:val="Tijeloteksta"/>
        <w:spacing w:before="1" w:line="266" w:lineRule="auto"/>
        <w:ind w:right="2896"/>
      </w:pPr>
    </w:p>
    <w:p w14:paraId="4F71AF25" w14:textId="5758F582" w:rsidR="00415AC2" w:rsidRDefault="00415AC2" w:rsidP="000D5575">
      <w:pPr>
        <w:pStyle w:val="Tijeloteksta"/>
        <w:spacing w:line="259" w:lineRule="auto"/>
        <w:ind w:left="114" w:right="155"/>
      </w:pPr>
    </w:p>
    <w:p w14:paraId="0ACF589E" w14:textId="4F875773" w:rsidR="00415AC2" w:rsidRDefault="00415AC2" w:rsidP="000D5575">
      <w:pPr>
        <w:pStyle w:val="Tijeloteksta"/>
        <w:spacing w:line="259" w:lineRule="auto"/>
        <w:ind w:left="114" w:right="155"/>
      </w:pPr>
    </w:p>
    <w:p w14:paraId="1632BD82" w14:textId="339CD8D4" w:rsidR="00415AC2" w:rsidRDefault="00415AC2" w:rsidP="000D5575">
      <w:pPr>
        <w:pStyle w:val="Tijeloteksta"/>
        <w:spacing w:line="259" w:lineRule="auto"/>
        <w:ind w:left="114" w:right="155"/>
      </w:pPr>
    </w:p>
    <w:p w14:paraId="23370420" w14:textId="77777777" w:rsidR="00415AC2" w:rsidRDefault="00415AC2" w:rsidP="000D5575">
      <w:pPr>
        <w:pStyle w:val="Tijeloteksta"/>
        <w:spacing w:line="259" w:lineRule="auto"/>
        <w:ind w:left="114" w:right="155"/>
      </w:pPr>
    </w:p>
    <w:p w14:paraId="1C56C262" w14:textId="5E2EE9D8" w:rsidR="000D5575" w:rsidRDefault="000D5575" w:rsidP="000D5575">
      <w:pPr>
        <w:pStyle w:val="Tijeloteksta"/>
        <w:rPr>
          <w:sz w:val="20"/>
        </w:rPr>
      </w:pPr>
    </w:p>
    <w:p w14:paraId="48CDDEE2" w14:textId="1CEC4EA8" w:rsidR="00415AC2" w:rsidRDefault="00415AC2" w:rsidP="000D5575">
      <w:pPr>
        <w:pStyle w:val="Tijeloteksta"/>
        <w:rPr>
          <w:sz w:val="20"/>
        </w:rPr>
      </w:pPr>
    </w:p>
    <w:p w14:paraId="3092529B" w14:textId="7877DA66" w:rsidR="00415AC2" w:rsidRDefault="00415AC2" w:rsidP="000D5575">
      <w:pPr>
        <w:pStyle w:val="Tijeloteksta"/>
        <w:rPr>
          <w:sz w:val="20"/>
        </w:rPr>
      </w:pPr>
    </w:p>
    <w:p w14:paraId="29026FF2" w14:textId="5D8D582D" w:rsidR="00415AC2" w:rsidRDefault="00415AC2" w:rsidP="000D5575">
      <w:pPr>
        <w:pStyle w:val="Tijeloteksta"/>
        <w:rPr>
          <w:sz w:val="20"/>
        </w:rPr>
      </w:pPr>
    </w:p>
    <w:p w14:paraId="127C9835" w14:textId="50E7E545" w:rsidR="00415AC2" w:rsidRDefault="00415AC2" w:rsidP="000D5575">
      <w:pPr>
        <w:pStyle w:val="Tijeloteksta"/>
        <w:rPr>
          <w:sz w:val="20"/>
        </w:rPr>
      </w:pPr>
    </w:p>
    <w:p w14:paraId="6B5374DC" w14:textId="7BB7123B" w:rsidR="00415AC2" w:rsidRDefault="00415AC2" w:rsidP="000D5575">
      <w:pPr>
        <w:pStyle w:val="Tijeloteksta"/>
        <w:rPr>
          <w:sz w:val="20"/>
        </w:rPr>
      </w:pPr>
    </w:p>
    <w:p w14:paraId="39435A72" w14:textId="67F18860" w:rsidR="00415AC2" w:rsidRDefault="00415AC2" w:rsidP="000D5575">
      <w:pPr>
        <w:pStyle w:val="Tijeloteksta"/>
        <w:rPr>
          <w:sz w:val="20"/>
        </w:rPr>
      </w:pPr>
    </w:p>
    <w:p w14:paraId="3809B739" w14:textId="67C6D235" w:rsidR="00415AC2" w:rsidRDefault="00415AC2" w:rsidP="000D5575">
      <w:pPr>
        <w:pStyle w:val="Tijeloteksta"/>
        <w:rPr>
          <w:sz w:val="20"/>
        </w:rPr>
      </w:pPr>
    </w:p>
    <w:p w14:paraId="517B268D" w14:textId="7C82CD41" w:rsidR="00415AC2" w:rsidRDefault="00415AC2" w:rsidP="000D5575">
      <w:pPr>
        <w:pStyle w:val="Tijeloteksta"/>
        <w:rPr>
          <w:sz w:val="20"/>
        </w:rPr>
      </w:pPr>
    </w:p>
    <w:p w14:paraId="4109353E" w14:textId="194C6477" w:rsidR="00415AC2" w:rsidRDefault="00415AC2" w:rsidP="000D5575">
      <w:pPr>
        <w:pStyle w:val="Tijeloteksta"/>
        <w:rPr>
          <w:sz w:val="20"/>
        </w:rPr>
      </w:pPr>
    </w:p>
    <w:p w14:paraId="22B6F403" w14:textId="5FBBD534" w:rsidR="00415AC2" w:rsidRDefault="00415AC2" w:rsidP="000D5575">
      <w:pPr>
        <w:pStyle w:val="Tijeloteksta"/>
        <w:rPr>
          <w:sz w:val="20"/>
        </w:rPr>
      </w:pPr>
    </w:p>
    <w:p w14:paraId="43EF1BFC" w14:textId="77777777" w:rsidR="00415AC2" w:rsidRDefault="00415AC2" w:rsidP="000D5575">
      <w:pPr>
        <w:pStyle w:val="Tijeloteksta"/>
        <w:rPr>
          <w:sz w:val="20"/>
        </w:rPr>
      </w:pPr>
    </w:p>
    <w:p w14:paraId="2306AA43" w14:textId="4B10DE5F" w:rsidR="006E6B3F" w:rsidRDefault="006E6B3F" w:rsidP="006E6B3F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</w:pPr>
      <w:r>
        <w:t>10.</w:t>
      </w:r>
      <w:r w:rsidR="002A653D">
        <w:t xml:space="preserve">  PROJEKT</w:t>
      </w:r>
      <w:r>
        <w:t xml:space="preserve"> „POKRENI SE IZMJENI SE“</w:t>
      </w:r>
    </w:p>
    <w:p w14:paraId="51BE8DC0" w14:textId="77777777" w:rsidR="006E6B3F" w:rsidRDefault="006E6B3F" w:rsidP="006E6B3F">
      <w:pPr>
        <w:pStyle w:val="Tijeloteksta"/>
        <w:rPr>
          <w:b/>
          <w:sz w:val="32"/>
        </w:rPr>
      </w:pPr>
    </w:p>
    <w:p w14:paraId="18C89C50" w14:textId="7495366B" w:rsidR="0093794B" w:rsidRDefault="006E6B3F" w:rsidP="0093794B">
      <w:pPr>
        <w:pStyle w:val="Tijeloteksta"/>
        <w:spacing w:before="66" w:line="259" w:lineRule="auto"/>
        <w:ind w:left="114" w:right="93"/>
      </w:pPr>
      <w:r>
        <w:t>Gradsko društvo Crvenog križa Klanjec je partner na projektu Pokreni se, izmjeni se.</w:t>
      </w:r>
      <w:r w:rsidR="0093794B">
        <w:t xml:space="preserve"> </w:t>
      </w:r>
      <w:r>
        <w:t xml:space="preserve">Nositelj projekta je GDCK Krapina. U sklopu projekta sufinanciran je </w:t>
      </w:r>
      <w:r>
        <w:rPr>
          <w:spacing w:val="-57"/>
        </w:rPr>
        <w:t>di</w:t>
      </w:r>
      <w:r>
        <w:t xml:space="preserve"> </w:t>
      </w:r>
      <w:proofErr w:type="spellStart"/>
      <w:r w:rsidR="0093794B">
        <w:t>io</w:t>
      </w:r>
      <w:proofErr w:type="spellEnd"/>
      <w:r w:rsidR="0093794B">
        <w:t xml:space="preserve"> plaće jednog djelatnika.</w:t>
      </w:r>
    </w:p>
    <w:p w14:paraId="39DC24A3" w14:textId="7C588022" w:rsidR="006E6B3F" w:rsidRDefault="006E6B3F" w:rsidP="006E6B3F">
      <w:pPr>
        <w:pStyle w:val="Tijeloteksta"/>
        <w:spacing w:before="66" w:line="259" w:lineRule="auto"/>
        <w:ind w:left="114" w:right="93"/>
      </w:pPr>
      <w:r>
        <w:t xml:space="preserve">Iznos odobrenih bespovratnih sredstava je </w:t>
      </w:r>
      <w:r w:rsidR="0093794B">
        <w:t>1.980.057,74</w:t>
      </w:r>
      <w:r>
        <w:t xml:space="preserve"> kuna te </w:t>
      </w:r>
      <w:r>
        <w:rPr>
          <w:spacing w:val="-57"/>
        </w:rPr>
        <w:t xml:space="preserve"> </w:t>
      </w:r>
      <w:r>
        <w:t>projekt</w:t>
      </w:r>
      <w:r>
        <w:rPr>
          <w:spacing w:val="1"/>
        </w:rPr>
        <w:t xml:space="preserve"> </w:t>
      </w:r>
      <w:r>
        <w:t>traje</w:t>
      </w:r>
      <w:r>
        <w:rPr>
          <w:spacing w:val="1"/>
        </w:rPr>
        <w:t xml:space="preserve"> </w:t>
      </w:r>
      <w:r w:rsidR="0093794B">
        <w:t>24</w:t>
      </w:r>
      <w:r>
        <w:rPr>
          <w:spacing w:val="6"/>
        </w:rPr>
        <w:t xml:space="preserve"> </w:t>
      </w:r>
      <w:r>
        <w:t>mjeseci.</w:t>
      </w:r>
    </w:p>
    <w:p w14:paraId="677287F0" w14:textId="77777777" w:rsidR="005E3B5F" w:rsidRPr="005E3B5F" w:rsidRDefault="005E3B5F" w:rsidP="005E3B5F">
      <w:pPr>
        <w:pStyle w:val="Tijeloteksta"/>
        <w:spacing w:before="66" w:line="259" w:lineRule="auto"/>
        <w:ind w:left="114" w:right="93"/>
        <w:rPr>
          <w:lang w:val="en-US"/>
        </w:rPr>
      </w:pPr>
      <w:proofErr w:type="spellStart"/>
      <w:r w:rsidRPr="005E3B5F">
        <w:rPr>
          <w:lang w:val="en-US"/>
        </w:rPr>
        <w:t>Projekt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sufinancira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Europska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unija</w:t>
      </w:r>
      <w:proofErr w:type="spellEnd"/>
      <w:r w:rsidRPr="005E3B5F">
        <w:rPr>
          <w:lang w:val="en-US"/>
        </w:rPr>
        <w:t xml:space="preserve"> iz </w:t>
      </w:r>
      <w:proofErr w:type="spellStart"/>
      <w:r w:rsidRPr="005E3B5F">
        <w:rPr>
          <w:lang w:val="en-US"/>
        </w:rPr>
        <w:t>Operativnog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programa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Učinkoviti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ljudski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potencijali</w:t>
      </w:r>
      <w:proofErr w:type="spellEnd"/>
      <w:r w:rsidRPr="005E3B5F">
        <w:rPr>
          <w:lang w:val="en-US"/>
        </w:rPr>
        <w:t xml:space="preserve"> 2014.-2020. </w:t>
      </w:r>
      <w:proofErr w:type="spellStart"/>
      <w:r w:rsidRPr="005E3B5F">
        <w:rPr>
          <w:lang w:val="en-US"/>
        </w:rPr>
        <w:t>sredstvima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Europskog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socijalnog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fonda</w:t>
      </w:r>
      <w:proofErr w:type="spellEnd"/>
      <w:r w:rsidRPr="005E3B5F">
        <w:rPr>
          <w:lang w:val="en-US"/>
        </w:rPr>
        <w:t>.</w:t>
      </w:r>
    </w:p>
    <w:p w14:paraId="2FD5EEE9" w14:textId="21392508" w:rsidR="005E3B5F" w:rsidRPr="005E3B5F" w:rsidRDefault="005E3B5F" w:rsidP="005E3B5F">
      <w:pPr>
        <w:pStyle w:val="Tijeloteksta"/>
        <w:spacing w:before="66" w:line="259" w:lineRule="auto"/>
        <w:ind w:left="114" w:right="93"/>
        <w:rPr>
          <w:lang w:val="en-US"/>
        </w:rPr>
      </w:pPr>
      <w:proofErr w:type="spellStart"/>
      <w:r w:rsidRPr="005E3B5F">
        <w:rPr>
          <w:lang w:val="en-US"/>
        </w:rPr>
        <w:t>Projekt</w:t>
      </w:r>
      <w:proofErr w:type="spellEnd"/>
      <w:r w:rsidRPr="005E3B5F">
        <w:rPr>
          <w:lang w:val="en-US"/>
        </w:rPr>
        <w:t xml:space="preserve"> </w:t>
      </w:r>
      <w:r w:rsidR="008254A8">
        <w:rPr>
          <w:lang w:val="en-US"/>
        </w:rPr>
        <w:t xml:space="preserve">se </w:t>
      </w:r>
      <w:proofErr w:type="spellStart"/>
      <w:r w:rsidRPr="005E3B5F">
        <w:rPr>
          <w:lang w:val="en-US"/>
        </w:rPr>
        <w:t>provod</w:t>
      </w:r>
      <w:r w:rsidR="008254A8">
        <w:rPr>
          <w:lang w:val="en-US"/>
        </w:rPr>
        <w:t>i</w:t>
      </w:r>
      <w:proofErr w:type="spellEnd"/>
      <w:r w:rsidR="008254A8">
        <w:rPr>
          <w:lang w:val="en-US"/>
        </w:rPr>
        <w:t xml:space="preserve"> </w:t>
      </w:r>
      <w:proofErr w:type="spellStart"/>
      <w:r w:rsidRPr="005E3B5F">
        <w:rPr>
          <w:lang w:val="en-US"/>
        </w:rPr>
        <w:t>na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području</w:t>
      </w:r>
      <w:proofErr w:type="spellEnd"/>
      <w:r w:rsidRPr="005E3B5F">
        <w:rPr>
          <w:lang w:val="en-US"/>
        </w:rPr>
        <w:t xml:space="preserve"> Krapinsko-zagorske županije </w:t>
      </w:r>
      <w:proofErr w:type="spellStart"/>
      <w:r w:rsidRPr="005E3B5F">
        <w:rPr>
          <w:lang w:val="en-US"/>
        </w:rPr>
        <w:t>gdje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postoji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potreba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brze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aktivacije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na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tržište</w:t>
      </w:r>
      <w:proofErr w:type="spellEnd"/>
      <w:r w:rsidRPr="005E3B5F">
        <w:rPr>
          <w:lang w:val="en-US"/>
        </w:rPr>
        <w:t xml:space="preserve"> rada </w:t>
      </w:r>
      <w:proofErr w:type="spellStart"/>
      <w:r w:rsidRPr="005E3B5F">
        <w:rPr>
          <w:lang w:val="en-US"/>
        </w:rPr>
        <w:t>mladih</w:t>
      </w:r>
      <w:proofErr w:type="spellEnd"/>
      <w:r w:rsidRPr="005E3B5F">
        <w:rPr>
          <w:lang w:val="en-US"/>
        </w:rPr>
        <w:t xml:space="preserve"> u </w:t>
      </w:r>
      <w:proofErr w:type="spellStart"/>
      <w:r w:rsidRPr="005E3B5F">
        <w:rPr>
          <w:lang w:val="en-US"/>
        </w:rPr>
        <w:t>dobnoj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skupini</w:t>
      </w:r>
      <w:proofErr w:type="spellEnd"/>
      <w:r w:rsidRPr="005E3B5F">
        <w:rPr>
          <w:lang w:val="en-US"/>
        </w:rPr>
        <w:t xml:space="preserve"> od 15 do 29 </w:t>
      </w:r>
      <w:proofErr w:type="spellStart"/>
      <w:r w:rsidRPr="005E3B5F">
        <w:rPr>
          <w:lang w:val="en-US"/>
        </w:rPr>
        <w:t>godina</w:t>
      </w:r>
      <w:proofErr w:type="spellEnd"/>
      <w:r w:rsidRPr="005E3B5F">
        <w:rPr>
          <w:lang w:val="en-US"/>
        </w:rPr>
        <w:t xml:space="preserve"> koji ne </w:t>
      </w:r>
      <w:proofErr w:type="spellStart"/>
      <w:r w:rsidRPr="005E3B5F">
        <w:rPr>
          <w:lang w:val="en-US"/>
        </w:rPr>
        <w:t>rade</w:t>
      </w:r>
      <w:proofErr w:type="spellEnd"/>
      <w:r w:rsidRPr="005E3B5F">
        <w:rPr>
          <w:lang w:val="en-US"/>
        </w:rPr>
        <w:t xml:space="preserve">, </w:t>
      </w:r>
      <w:proofErr w:type="spellStart"/>
      <w:r w:rsidRPr="005E3B5F">
        <w:rPr>
          <w:lang w:val="en-US"/>
        </w:rPr>
        <w:t>nisu</w:t>
      </w:r>
      <w:proofErr w:type="spellEnd"/>
      <w:r w:rsidRPr="005E3B5F">
        <w:rPr>
          <w:lang w:val="en-US"/>
        </w:rPr>
        <w:t xml:space="preserve"> u </w:t>
      </w:r>
      <w:proofErr w:type="spellStart"/>
      <w:r w:rsidRPr="005E3B5F">
        <w:rPr>
          <w:lang w:val="en-US"/>
        </w:rPr>
        <w:t>sustavu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redovitog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obrazovanja</w:t>
      </w:r>
      <w:proofErr w:type="spellEnd"/>
      <w:r w:rsidRPr="005E3B5F">
        <w:rPr>
          <w:lang w:val="en-US"/>
        </w:rPr>
        <w:t xml:space="preserve"> i </w:t>
      </w:r>
      <w:proofErr w:type="spellStart"/>
      <w:r w:rsidRPr="005E3B5F">
        <w:rPr>
          <w:lang w:val="en-US"/>
        </w:rPr>
        <w:t>obrazovanja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odraslih</w:t>
      </w:r>
      <w:proofErr w:type="spellEnd"/>
      <w:r w:rsidRPr="005E3B5F">
        <w:rPr>
          <w:lang w:val="en-US"/>
        </w:rPr>
        <w:t xml:space="preserve"> i </w:t>
      </w:r>
      <w:proofErr w:type="spellStart"/>
      <w:r w:rsidRPr="005E3B5F">
        <w:rPr>
          <w:lang w:val="en-US"/>
        </w:rPr>
        <w:t>nisu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registrirani</w:t>
      </w:r>
      <w:proofErr w:type="spellEnd"/>
      <w:r w:rsidRPr="005E3B5F">
        <w:rPr>
          <w:lang w:val="en-US"/>
        </w:rPr>
        <w:t xml:space="preserve"> u </w:t>
      </w:r>
      <w:proofErr w:type="spellStart"/>
      <w:r w:rsidRPr="005E3B5F">
        <w:rPr>
          <w:lang w:val="en-US"/>
        </w:rPr>
        <w:t>evidenciji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nezaposlenih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osoba</w:t>
      </w:r>
      <w:proofErr w:type="spellEnd"/>
      <w:r w:rsidRPr="005E3B5F">
        <w:rPr>
          <w:lang w:val="en-US"/>
        </w:rPr>
        <w:t xml:space="preserve"> HZZ-a </w:t>
      </w:r>
      <w:proofErr w:type="spellStart"/>
      <w:r w:rsidRPr="005E3B5F">
        <w:rPr>
          <w:lang w:val="en-US"/>
        </w:rPr>
        <w:t>najmanje</w:t>
      </w:r>
      <w:proofErr w:type="spellEnd"/>
      <w:r w:rsidRPr="005E3B5F">
        <w:rPr>
          <w:lang w:val="en-US"/>
        </w:rPr>
        <w:t xml:space="preserve"> 4 </w:t>
      </w:r>
      <w:proofErr w:type="spellStart"/>
      <w:r w:rsidRPr="005E3B5F">
        <w:rPr>
          <w:lang w:val="en-US"/>
        </w:rPr>
        <w:t>mjeseca</w:t>
      </w:r>
      <w:proofErr w:type="spellEnd"/>
      <w:r w:rsidRPr="005E3B5F">
        <w:rPr>
          <w:lang w:val="en-US"/>
        </w:rPr>
        <w:t xml:space="preserve">, </w:t>
      </w:r>
      <w:proofErr w:type="spellStart"/>
      <w:r w:rsidRPr="005E3B5F">
        <w:rPr>
          <w:lang w:val="en-US"/>
        </w:rPr>
        <w:t>tzv</w:t>
      </w:r>
      <w:proofErr w:type="spellEnd"/>
      <w:r w:rsidRPr="005E3B5F">
        <w:rPr>
          <w:lang w:val="en-US"/>
        </w:rPr>
        <w:t xml:space="preserve">. </w:t>
      </w:r>
      <w:proofErr w:type="spellStart"/>
      <w:r w:rsidRPr="005E3B5F">
        <w:rPr>
          <w:lang w:val="en-US"/>
        </w:rPr>
        <w:t>neaktivnih</w:t>
      </w:r>
      <w:proofErr w:type="spellEnd"/>
      <w:r w:rsidRPr="005E3B5F">
        <w:rPr>
          <w:lang w:val="en-US"/>
        </w:rPr>
        <w:t xml:space="preserve"> NEET </w:t>
      </w:r>
      <w:proofErr w:type="spellStart"/>
      <w:r w:rsidRPr="005E3B5F">
        <w:rPr>
          <w:lang w:val="en-US"/>
        </w:rPr>
        <w:t>osoba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koja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će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osigurati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veću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motiviranost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mladih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osoba</w:t>
      </w:r>
      <w:proofErr w:type="spellEnd"/>
      <w:r w:rsidRPr="005E3B5F">
        <w:rPr>
          <w:lang w:val="en-US"/>
        </w:rPr>
        <w:t xml:space="preserve"> za </w:t>
      </w:r>
      <w:proofErr w:type="spellStart"/>
      <w:r w:rsidRPr="005E3B5F">
        <w:rPr>
          <w:lang w:val="en-US"/>
        </w:rPr>
        <w:t>traženjem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posla</w:t>
      </w:r>
      <w:proofErr w:type="spellEnd"/>
      <w:r w:rsidRPr="005E3B5F">
        <w:rPr>
          <w:lang w:val="en-US"/>
        </w:rPr>
        <w:t xml:space="preserve"> i </w:t>
      </w:r>
      <w:proofErr w:type="spellStart"/>
      <w:r w:rsidRPr="005E3B5F">
        <w:rPr>
          <w:lang w:val="en-US"/>
        </w:rPr>
        <w:t>zapošljavanjem</w:t>
      </w:r>
      <w:proofErr w:type="spellEnd"/>
      <w:r w:rsidRPr="005E3B5F">
        <w:rPr>
          <w:lang w:val="en-US"/>
        </w:rPr>
        <w:t>.</w:t>
      </w:r>
    </w:p>
    <w:p w14:paraId="3D3B29A0" w14:textId="77777777" w:rsidR="005E3B5F" w:rsidRPr="005E3B5F" w:rsidRDefault="005E3B5F" w:rsidP="005E3B5F">
      <w:pPr>
        <w:pStyle w:val="Tijeloteksta"/>
        <w:spacing w:before="66" w:line="259" w:lineRule="auto"/>
        <w:ind w:left="114" w:right="93"/>
        <w:rPr>
          <w:lang w:val="en-US"/>
        </w:rPr>
      </w:pPr>
      <w:proofErr w:type="spellStart"/>
      <w:r w:rsidRPr="005E3B5F">
        <w:rPr>
          <w:lang w:val="en-US"/>
        </w:rPr>
        <w:t>Cilj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projekta</w:t>
      </w:r>
      <w:proofErr w:type="spellEnd"/>
      <w:r w:rsidRPr="005E3B5F">
        <w:rPr>
          <w:lang w:val="en-US"/>
        </w:rPr>
        <w:t xml:space="preserve"> je </w:t>
      </w:r>
      <w:proofErr w:type="spellStart"/>
      <w:r w:rsidRPr="005E3B5F">
        <w:rPr>
          <w:lang w:val="en-US"/>
        </w:rPr>
        <w:t>povećati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pristup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neaktivnim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mladim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osobama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tržištu</w:t>
      </w:r>
      <w:proofErr w:type="spellEnd"/>
      <w:r w:rsidRPr="005E3B5F">
        <w:rPr>
          <w:lang w:val="en-US"/>
        </w:rPr>
        <w:t xml:space="preserve"> rada </w:t>
      </w:r>
      <w:proofErr w:type="spellStart"/>
      <w:r w:rsidRPr="005E3B5F">
        <w:rPr>
          <w:lang w:val="en-US"/>
        </w:rPr>
        <w:t>te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osnažiti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mlade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osobe</w:t>
      </w:r>
      <w:proofErr w:type="spellEnd"/>
      <w:r w:rsidRPr="005E3B5F">
        <w:rPr>
          <w:lang w:val="en-US"/>
        </w:rPr>
        <w:t xml:space="preserve"> za </w:t>
      </w:r>
      <w:proofErr w:type="spellStart"/>
      <w:r w:rsidRPr="005E3B5F">
        <w:rPr>
          <w:lang w:val="en-US"/>
        </w:rPr>
        <w:t>aktivno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sudjelovanje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na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tržištu</w:t>
      </w:r>
      <w:proofErr w:type="spellEnd"/>
      <w:r w:rsidRPr="005E3B5F">
        <w:rPr>
          <w:lang w:val="en-US"/>
        </w:rPr>
        <w:t xml:space="preserve"> rada kroz </w:t>
      </w:r>
      <w:proofErr w:type="spellStart"/>
      <w:r w:rsidRPr="005E3B5F">
        <w:rPr>
          <w:lang w:val="en-US"/>
        </w:rPr>
        <w:t>provedbu</w:t>
      </w:r>
      <w:proofErr w:type="spellEnd"/>
      <w:r w:rsidRPr="005E3B5F">
        <w:rPr>
          <w:lang w:val="en-US"/>
        </w:rPr>
        <w:t xml:space="preserve"> aktivnosti </w:t>
      </w:r>
      <w:proofErr w:type="spellStart"/>
      <w:r w:rsidRPr="005E3B5F">
        <w:rPr>
          <w:lang w:val="en-US"/>
        </w:rPr>
        <w:t>dosega</w:t>
      </w:r>
      <w:proofErr w:type="spellEnd"/>
      <w:r w:rsidRPr="005E3B5F">
        <w:rPr>
          <w:lang w:val="en-US"/>
        </w:rPr>
        <w:t xml:space="preserve"> i </w:t>
      </w:r>
      <w:proofErr w:type="spellStart"/>
      <w:r w:rsidRPr="005E3B5F">
        <w:rPr>
          <w:lang w:val="en-US"/>
        </w:rPr>
        <w:t>aktivacije</w:t>
      </w:r>
      <w:proofErr w:type="spellEnd"/>
      <w:r w:rsidRPr="005E3B5F">
        <w:rPr>
          <w:lang w:val="en-US"/>
        </w:rPr>
        <w:t xml:space="preserve">, </w:t>
      </w:r>
      <w:proofErr w:type="spellStart"/>
      <w:r w:rsidRPr="005E3B5F">
        <w:rPr>
          <w:lang w:val="en-US"/>
        </w:rPr>
        <w:t>podršku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pružanjem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usluga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mentorstva</w:t>
      </w:r>
      <w:proofErr w:type="spellEnd"/>
      <w:r w:rsidRPr="005E3B5F">
        <w:rPr>
          <w:lang w:val="en-US"/>
        </w:rPr>
        <w:t xml:space="preserve"> i </w:t>
      </w:r>
      <w:proofErr w:type="spellStart"/>
      <w:r w:rsidRPr="005E3B5F">
        <w:rPr>
          <w:lang w:val="en-US"/>
        </w:rPr>
        <w:t>savjetovanja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te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uključivanjem</w:t>
      </w:r>
      <w:proofErr w:type="spellEnd"/>
      <w:r w:rsidRPr="005E3B5F">
        <w:rPr>
          <w:lang w:val="en-US"/>
        </w:rPr>
        <w:t xml:space="preserve"> u </w:t>
      </w:r>
      <w:proofErr w:type="spellStart"/>
      <w:r w:rsidRPr="005E3B5F">
        <w:rPr>
          <w:lang w:val="en-US"/>
        </w:rPr>
        <w:t>verificirane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programe</w:t>
      </w:r>
      <w:proofErr w:type="spellEnd"/>
      <w:r w:rsidRPr="005E3B5F">
        <w:rPr>
          <w:lang w:val="en-US"/>
        </w:rPr>
        <w:t xml:space="preserve"> </w:t>
      </w:r>
      <w:proofErr w:type="spellStart"/>
      <w:r w:rsidRPr="005E3B5F">
        <w:rPr>
          <w:lang w:val="en-US"/>
        </w:rPr>
        <w:t>obrazovanja</w:t>
      </w:r>
      <w:proofErr w:type="spellEnd"/>
      <w:r w:rsidRPr="005E3B5F">
        <w:rPr>
          <w:lang w:val="en-US"/>
        </w:rPr>
        <w:t>.</w:t>
      </w:r>
    </w:p>
    <w:p w14:paraId="443679BD" w14:textId="78E92398" w:rsidR="00415AC2" w:rsidRDefault="00415AC2" w:rsidP="004710FB">
      <w:pPr>
        <w:pStyle w:val="Podacizakontakt"/>
        <w:jc w:val="left"/>
        <w:rPr>
          <w:sz w:val="28"/>
          <w:szCs w:val="28"/>
          <w:lang w:bidi="hr-HR"/>
        </w:rPr>
      </w:pPr>
    </w:p>
    <w:p w14:paraId="2307798E" w14:textId="77777777" w:rsidR="00415AC2" w:rsidRDefault="00415AC2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0ADAC501" w14:textId="05C46E4A" w:rsidR="008254A8" w:rsidRDefault="008254A8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4CDD3A8F" w14:textId="77777777" w:rsidR="008254A8" w:rsidRPr="008254A8" w:rsidRDefault="008254A8" w:rsidP="008254A8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  <w:rPr>
          <w:b/>
          <w:bCs/>
          <w:lang w:val="en-US"/>
        </w:rPr>
      </w:pPr>
      <w:bookmarkStart w:id="4" w:name="_Hlk100061509"/>
      <w:r>
        <w:t xml:space="preserve">11. </w:t>
      </w:r>
      <w:r w:rsidRPr="008254A8">
        <w:rPr>
          <w:b/>
          <w:bCs/>
          <w:lang w:val="en-US"/>
        </w:rPr>
        <w:t>PROJEKT “SIGURNIJE ŠKOLE I VRTIĆI”</w:t>
      </w:r>
    </w:p>
    <w:bookmarkEnd w:id="4"/>
    <w:p w14:paraId="1191AD53" w14:textId="5E1C555E" w:rsidR="008254A8" w:rsidRDefault="008254A8" w:rsidP="008254A8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</w:pPr>
    </w:p>
    <w:p w14:paraId="6443A159" w14:textId="77777777" w:rsidR="008254A8" w:rsidRDefault="008254A8" w:rsidP="00991C88">
      <w:pPr>
        <w:pStyle w:val="Podacizakontakt"/>
        <w:ind w:left="508"/>
        <w:jc w:val="left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</w:p>
    <w:p w14:paraId="5BC7C5D4" w14:textId="1A19A109" w:rsidR="008254A8" w:rsidRPr="00415AC2" w:rsidRDefault="008254A8" w:rsidP="00991C88">
      <w:pPr>
        <w:pStyle w:val="Podacizakontakt"/>
        <w:ind w:left="508"/>
        <w:jc w:val="left"/>
        <w:rPr>
          <w:rFonts w:ascii="Times New Roman" w:hAnsi="Times New Roman" w:cs="Times New Roman"/>
          <w:sz w:val="24"/>
          <w:szCs w:val="24"/>
          <w:lang w:bidi="hr-HR"/>
        </w:rPr>
      </w:pPr>
      <w:r w:rsidRPr="00415AC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 svrhu poticanja društava Crvenog križa na suradnju sa školama i vrtićima s područja njihovog djelovanja te poticanja škola i vrtića na ostvarivanje prava na oznaku </w:t>
      </w:r>
      <w:r w:rsidRPr="00415AC2">
        <w:rPr>
          <w:rStyle w:val="Istaknuto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„Sigurna škola“ </w:t>
      </w:r>
      <w:r w:rsidRPr="00415AC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 </w:t>
      </w:r>
      <w:r w:rsidRPr="00415AC2">
        <w:rPr>
          <w:rStyle w:val="Istaknuto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„Siguran vrtić“ </w:t>
      </w:r>
      <w:r w:rsidRPr="00415AC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uslijed provedbe aktivnosti dostupnih na platformi, Hrvatski Crveni križ izvršio je podjelu kompleta prve pomoći i informativnog letka o projektu Sigurnije škole i vrtići. Komplet prve pomoći i informativni letak dobile su sve matične i područne škole i vrtići na području čitave Republike Hrvatske, pa tako i na području djelovanja Gradskog društva Crvenog križa Klanjec. Također, svako društvo Crvenog križa dobilo je po pet kompleta prve pomoći za svaku ekipu podmlatka i mladih koje su prijavìlì za sudjelovanje na Natjecanju mladih Hrvatskog Crvenog križa u školskoj godini 2019./2020.</w:t>
      </w:r>
    </w:p>
    <w:p w14:paraId="2166B321" w14:textId="61EAC16D" w:rsidR="008254A8" w:rsidRPr="00415AC2" w:rsidRDefault="008254A8" w:rsidP="00991C88">
      <w:pPr>
        <w:pStyle w:val="Podacizakontakt"/>
        <w:ind w:left="508"/>
        <w:jc w:val="left"/>
        <w:rPr>
          <w:rFonts w:ascii="Times New Roman" w:hAnsi="Times New Roman" w:cs="Times New Roman"/>
          <w:sz w:val="24"/>
          <w:szCs w:val="24"/>
          <w:lang w:bidi="hr-HR"/>
        </w:rPr>
      </w:pPr>
    </w:p>
    <w:p w14:paraId="060B6431" w14:textId="2A4ADDBF" w:rsidR="0071390C" w:rsidRDefault="00415AC2" w:rsidP="00B549EE">
      <w:pPr>
        <w:pStyle w:val="Podacizakontakt"/>
        <w:ind w:left="508"/>
        <w:rPr>
          <w:sz w:val="28"/>
          <w:szCs w:val="28"/>
          <w:lang w:bidi="hr-HR"/>
        </w:rPr>
      </w:pPr>
      <w:r>
        <w:rPr>
          <w:noProof/>
          <w:sz w:val="28"/>
          <w:szCs w:val="28"/>
          <w:lang w:bidi="hr-HR"/>
        </w:rPr>
        <w:lastRenderedPageBreak/>
        <w:drawing>
          <wp:inline distT="0" distB="0" distL="0" distR="0" wp14:anchorId="36FC7C7A" wp14:editId="713CA0DF">
            <wp:extent cx="3489960" cy="4653420"/>
            <wp:effectExtent l="0" t="0" r="0" b="0"/>
            <wp:docPr id="12" name="Slika 12" descr="Slika na kojoj se prikazuje tekst, osoba,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, osoba, pod, na zatvorenom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92" cy="46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BC29" w14:textId="7D242737" w:rsidR="004710FB" w:rsidRDefault="004710FB" w:rsidP="00B549EE">
      <w:pPr>
        <w:pStyle w:val="Podacizakontakt"/>
        <w:ind w:left="508"/>
        <w:rPr>
          <w:sz w:val="28"/>
          <w:szCs w:val="28"/>
          <w:lang w:bidi="hr-HR"/>
        </w:rPr>
      </w:pPr>
      <w:r>
        <w:rPr>
          <w:sz w:val="28"/>
          <w:szCs w:val="28"/>
          <w:lang w:bidi="hr-HR"/>
        </w:rPr>
        <w:t xml:space="preserve"> </w:t>
      </w:r>
    </w:p>
    <w:p w14:paraId="690EAABE" w14:textId="218C35B1" w:rsidR="004710FB" w:rsidRDefault="004710FB" w:rsidP="004710FB">
      <w:pPr>
        <w:pStyle w:val="Tijeloteksta"/>
        <w:spacing w:before="1" w:line="266" w:lineRule="auto"/>
        <w:ind w:right="2896"/>
      </w:pPr>
      <w:r>
        <w:rPr>
          <w:b/>
        </w:rPr>
        <w:t xml:space="preserve">    Slika 10 . </w:t>
      </w:r>
      <w:r>
        <w:t>donacija torbica prve pomoći u OŠ Klanjec</w:t>
      </w:r>
    </w:p>
    <w:p w14:paraId="596CE1FD" w14:textId="77777777" w:rsidR="004710FB" w:rsidRDefault="004710FB" w:rsidP="00B549EE">
      <w:pPr>
        <w:pStyle w:val="Podacizakontakt"/>
        <w:ind w:left="508"/>
        <w:rPr>
          <w:sz w:val="28"/>
          <w:szCs w:val="28"/>
          <w:lang w:bidi="hr-HR"/>
        </w:rPr>
      </w:pPr>
    </w:p>
    <w:p w14:paraId="5B570A93" w14:textId="77777777" w:rsidR="0071390C" w:rsidRPr="0071390C" w:rsidRDefault="0071390C" w:rsidP="0071390C">
      <w:pPr>
        <w:pStyle w:val="Naslov1"/>
        <w:widowControl w:val="0"/>
        <w:tabs>
          <w:tab w:val="left" w:pos="537"/>
        </w:tabs>
        <w:autoSpaceDE w:val="0"/>
        <w:autoSpaceDN w:val="0"/>
        <w:spacing w:line="240" w:lineRule="auto"/>
        <w:rPr>
          <w:b/>
          <w:bCs/>
          <w:lang w:val="en-US"/>
        </w:rPr>
      </w:pPr>
      <w:r>
        <w:t xml:space="preserve">11. </w:t>
      </w:r>
      <w:r w:rsidRPr="0071390C">
        <w:rPr>
          <w:b/>
          <w:bCs/>
          <w:lang w:val="en-US"/>
        </w:rPr>
        <w:t>PROJEKT “ŠKOLSKI PRIBOR ZA ŠKOLARCE U SREDIŠNJOJ HRVATSKOJ”- FEAD III</w:t>
      </w:r>
    </w:p>
    <w:p w14:paraId="167F35DA" w14:textId="353D8C89" w:rsidR="0071390C" w:rsidRPr="008254A8" w:rsidRDefault="0071390C" w:rsidP="0071390C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  <w:rPr>
          <w:b/>
          <w:bCs/>
          <w:lang w:val="en-US"/>
        </w:rPr>
      </w:pPr>
    </w:p>
    <w:p w14:paraId="4003ED59" w14:textId="77777777" w:rsidR="0071390C" w:rsidRDefault="0071390C" w:rsidP="00991C88">
      <w:pPr>
        <w:pStyle w:val="Podacizakontakt"/>
        <w:ind w:left="508"/>
        <w:jc w:val="left"/>
        <w:rPr>
          <w:sz w:val="28"/>
          <w:szCs w:val="28"/>
          <w:lang w:bidi="hr-HR"/>
        </w:rPr>
      </w:pPr>
    </w:p>
    <w:p w14:paraId="68F535A7" w14:textId="77777777" w:rsidR="00B549EE" w:rsidRDefault="0071390C" w:rsidP="0071390C">
      <w:pPr>
        <w:pStyle w:val="StandardWeb"/>
        <w:shd w:val="clear" w:color="auto" w:fill="FFFFFF"/>
        <w:spacing w:before="0" w:beforeAutospacing="0" w:after="225" w:afterAutospacing="0" w:line="345" w:lineRule="atLeast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Gradsko društvo Crvenog križa Krapina bilo je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nositelj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projekta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provelo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je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postupak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javne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nabave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za 1112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kompleta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školskog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pribora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za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djecu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osnovnoškolskog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uzrasta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odnosno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526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kompleta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za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djecu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od 1.-4.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razreda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586 za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djecu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od 5.-8.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razreda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Distribucija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kompleta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školskog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pribora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prema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Društvima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Crvenog križa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provodila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se kroz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dvije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narudžbe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zaključno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s 14.10.2021. g.</w:t>
      </w:r>
    </w:p>
    <w:p w14:paraId="4EDF8600" w14:textId="3DF4873E" w:rsidR="0071390C" w:rsidRDefault="0071390C" w:rsidP="0071390C">
      <w:pPr>
        <w:pStyle w:val="StandardWeb"/>
        <w:shd w:val="clear" w:color="auto" w:fill="FFFFFF"/>
        <w:spacing w:before="0" w:beforeAutospacing="0" w:after="225" w:afterAutospacing="0" w:line="345" w:lineRule="atLeast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Gradsko društvo Crvenog križa Klanjec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podijelilo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je 11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kompleta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za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djecu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od 1.-4.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razreda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i 15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kompleta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za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djecu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 od 5.-8. </w:t>
      </w:r>
      <w:proofErr w:type="spellStart"/>
      <w:r>
        <w:rPr>
          <w:rStyle w:val="Naglaeno"/>
          <w:rFonts w:ascii="Open Sans" w:hAnsi="Open Sans" w:cs="Open Sans"/>
          <w:color w:val="333333"/>
          <w:sz w:val="21"/>
          <w:szCs w:val="21"/>
        </w:rPr>
        <w:t>razreda</w:t>
      </w:r>
      <w:proofErr w:type="spellEnd"/>
      <w:r>
        <w:rPr>
          <w:rStyle w:val="Naglaeno"/>
          <w:rFonts w:ascii="Open Sans" w:hAnsi="Open Sans" w:cs="Open Sans"/>
          <w:color w:val="333333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Nositelj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projekta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partneri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dijelili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pakete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školskog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pribora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socijalno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najpotrebitijoj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djeci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na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području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svojeg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lastRenderedPageBreak/>
        <w:t>djelovanja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uz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individualno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savjetovanje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radionice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s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korisnicima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o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dostupnosti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socijalnih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prava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usluga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podjelu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letaka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o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socijalnim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uslugama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uključujući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područje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odgoja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i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obrazovanja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Projekt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je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trajao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12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mjeseci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te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je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završio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 xml:space="preserve"> 23.10.2021. g.</w:t>
      </w:r>
    </w:p>
    <w:p w14:paraId="2038BB73" w14:textId="3B7BEFF0" w:rsidR="00922CA2" w:rsidRDefault="00922CA2" w:rsidP="0071390C">
      <w:pPr>
        <w:pStyle w:val="StandardWeb"/>
        <w:shd w:val="clear" w:color="auto" w:fill="FFFFFF"/>
        <w:spacing w:before="0" w:beforeAutospacing="0" w:after="225" w:afterAutospacing="0" w:line="345" w:lineRule="atLeast"/>
        <w:rPr>
          <w:rFonts w:ascii="Open Sans" w:hAnsi="Open Sans" w:cs="Open Sans"/>
          <w:color w:val="333333"/>
          <w:sz w:val="21"/>
          <w:szCs w:val="21"/>
        </w:rPr>
      </w:pPr>
    </w:p>
    <w:p w14:paraId="1CB096C4" w14:textId="3D94A91B" w:rsidR="00922CA2" w:rsidRDefault="00922CA2" w:rsidP="0071390C">
      <w:pPr>
        <w:pStyle w:val="StandardWeb"/>
        <w:shd w:val="clear" w:color="auto" w:fill="FFFFFF"/>
        <w:spacing w:before="0" w:beforeAutospacing="0" w:after="225" w:afterAutospacing="0" w:line="345" w:lineRule="atLeast"/>
        <w:rPr>
          <w:rFonts w:ascii="Open Sans" w:hAnsi="Open Sans" w:cs="Open Sans"/>
          <w:color w:val="333333"/>
          <w:sz w:val="21"/>
          <w:szCs w:val="21"/>
        </w:rPr>
      </w:pPr>
    </w:p>
    <w:p w14:paraId="73B53B97" w14:textId="3DB5BDAC" w:rsidR="00922CA2" w:rsidRDefault="00922CA2" w:rsidP="00922CA2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  <w:rPr>
          <w:b/>
          <w:bCs/>
          <w:lang w:val="en-US"/>
        </w:rPr>
      </w:pPr>
      <w:bookmarkStart w:id="5" w:name="_Hlk100063436"/>
      <w:r>
        <w:t xml:space="preserve">11. </w:t>
      </w:r>
      <w:r w:rsidR="00DD5A4F">
        <w:rPr>
          <w:b/>
          <w:bCs/>
          <w:lang w:val="en-US"/>
        </w:rPr>
        <w:t>SOLIDARNOST NA DJELU 2021.</w:t>
      </w:r>
      <w:r w:rsidR="00FD6951">
        <w:rPr>
          <w:b/>
          <w:bCs/>
          <w:lang w:val="en-US"/>
        </w:rPr>
        <w:t xml:space="preserve"> </w:t>
      </w:r>
    </w:p>
    <w:p w14:paraId="003A570A" w14:textId="77777777" w:rsidR="00B549EE" w:rsidRPr="00B549EE" w:rsidRDefault="00B549EE" w:rsidP="00B549EE">
      <w:pPr>
        <w:rPr>
          <w:lang w:val="en-US"/>
        </w:rPr>
      </w:pPr>
    </w:p>
    <w:p w14:paraId="07FC8690" w14:textId="2E2403F1" w:rsidR="00DD5A4F" w:rsidRDefault="00DD5A4F" w:rsidP="00DD5A4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 49.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akciji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Solidarnost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djelu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2021.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koju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smo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provodili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suradnji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osnovnim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područnim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školama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našeg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područja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prikupljeno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je 588 kg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hrane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slatkiša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 86 kg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higijenskih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potrepština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36B80686" w14:textId="27D66552" w:rsidR="008E6379" w:rsidRPr="00B549EE" w:rsidRDefault="008E6379" w:rsidP="00DD5A4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Učemici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iz PŠ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Lučelnica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prikupili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igračke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koje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poklonili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djeci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potrebi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DC2FE8D" w14:textId="26CF4DD4" w:rsidR="00DD5A4F" w:rsidRPr="00B549EE" w:rsidRDefault="00DD5A4F" w:rsidP="00DD5A4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Prikupljena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dobra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iskoristili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smo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za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pripremu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božićnih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paketa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koje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smo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tijekom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prosinca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distribuirali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prema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60-ak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korisnika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području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djelovanja</w:t>
      </w:r>
      <w:proofErr w:type="spellEnd"/>
      <w:r w:rsidRPr="00B549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GDCK Klanjec.</w:t>
      </w:r>
    </w:p>
    <w:p w14:paraId="77C08735" w14:textId="6A06C011" w:rsidR="00DD5A4F" w:rsidRPr="00DD5A4F" w:rsidRDefault="008E6379" w:rsidP="008E6379">
      <w:pPr>
        <w:tabs>
          <w:tab w:val="left" w:pos="3084"/>
        </w:tabs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CA88AE" wp14:editId="56137B47">
            <wp:extent cx="3916680" cy="2937746"/>
            <wp:effectExtent l="0" t="0" r="7620" b="0"/>
            <wp:docPr id="36" name="Slika 36" descr="Slika na kojoj se prikazuje osoba, na zatvorenom, poziranje, obitel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osoba, na zatvorenom, poziranje, obitelj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04" cy="29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09DF5098" w14:textId="77777777" w:rsidR="008E6379" w:rsidRDefault="004710FB" w:rsidP="004710FB">
      <w:pPr>
        <w:pStyle w:val="Tijeloteksta"/>
        <w:spacing w:before="1" w:line="266" w:lineRule="auto"/>
        <w:ind w:right="2896"/>
      </w:pPr>
      <w:r>
        <w:rPr>
          <w:b/>
        </w:rPr>
        <w:t>Slika 1</w:t>
      </w:r>
      <w:r w:rsidR="00A1567F">
        <w:rPr>
          <w:b/>
        </w:rPr>
        <w:t>1</w:t>
      </w:r>
      <w:r>
        <w:rPr>
          <w:b/>
        </w:rPr>
        <w:t xml:space="preserve">. </w:t>
      </w:r>
      <w:r w:rsidR="008E6379">
        <w:t>Igračke</w:t>
      </w:r>
      <w:r w:rsidR="00A1567F">
        <w:t xml:space="preserve"> </w:t>
      </w:r>
      <w:r w:rsidR="008E6379">
        <w:t xml:space="preserve">i </w:t>
      </w:r>
      <w:proofErr w:type="spellStart"/>
      <w:r w:rsidR="008E6379">
        <w:t>slatkiši</w:t>
      </w:r>
      <w:r w:rsidR="00A1567F">
        <w:t>prikupljen</w:t>
      </w:r>
      <w:r w:rsidR="008E6379">
        <w:t>e</w:t>
      </w:r>
      <w:proofErr w:type="spellEnd"/>
      <w:r w:rsidR="00A1567F">
        <w:t xml:space="preserve"> u akciji </w:t>
      </w:r>
    </w:p>
    <w:p w14:paraId="1AF4983A" w14:textId="6AFD7C76" w:rsidR="004710FB" w:rsidRDefault="008E6379" w:rsidP="004710FB">
      <w:pPr>
        <w:pStyle w:val="Tijeloteksta"/>
        <w:spacing w:before="1" w:line="266" w:lineRule="auto"/>
        <w:ind w:right="2896"/>
      </w:pPr>
      <w:r>
        <w:t xml:space="preserve">                 </w:t>
      </w:r>
      <w:proofErr w:type="spellStart"/>
      <w:r w:rsidR="00A1567F">
        <w:t>Solidarno</w:t>
      </w:r>
      <w:r>
        <w:t>t</w:t>
      </w:r>
      <w:proofErr w:type="spellEnd"/>
      <w:r>
        <w:t xml:space="preserve">  </w:t>
      </w:r>
      <w:r w:rsidR="00A1567F">
        <w:t xml:space="preserve"> na djelu 2021.</w:t>
      </w:r>
    </w:p>
    <w:p w14:paraId="5DAD34CD" w14:textId="73098056" w:rsidR="00DD5A4F" w:rsidRDefault="00DD5A4F" w:rsidP="00DD5A4F">
      <w:pPr>
        <w:rPr>
          <w:lang w:val="en-US"/>
        </w:rPr>
      </w:pPr>
    </w:p>
    <w:p w14:paraId="4E8D59A1" w14:textId="77777777" w:rsidR="00A1567F" w:rsidRDefault="00A1567F" w:rsidP="00DD5A4F">
      <w:pPr>
        <w:rPr>
          <w:lang w:val="en-US"/>
        </w:rPr>
      </w:pPr>
    </w:p>
    <w:p w14:paraId="2CB24D70" w14:textId="6D47F8ED" w:rsidR="00DD5A4F" w:rsidRDefault="00DD5A4F" w:rsidP="00DD5A4F">
      <w:pPr>
        <w:rPr>
          <w:lang w:val="en-US"/>
        </w:rPr>
      </w:pPr>
    </w:p>
    <w:p w14:paraId="7D259D0C" w14:textId="2706C66E" w:rsidR="008E6379" w:rsidRDefault="008E6379" w:rsidP="00DD5A4F">
      <w:pPr>
        <w:rPr>
          <w:lang w:val="en-US"/>
        </w:rPr>
      </w:pPr>
    </w:p>
    <w:p w14:paraId="49F7212F" w14:textId="28C0DCE5" w:rsidR="008E6379" w:rsidRDefault="008E6379" w:rsidP="00DD5A4F">
      <w:pPr>
        <w:rPr>
          <w:lang w:val="en-US"/>
        </w:rPr>
      </w:pPr>
    </w:p>
    <w:p w14:paraId="09E70859" w14:textId="77777777" w:rsidR="008E6379" w:rsidRDefault="008E6379" w:rsidP="00DD5A4F">
      <w:pPr>
        <w:rPr>
          <w:lang w:val="en-US"/>
        </w:rPr>
      </w:pPr>
    </w:p>
    <w:p w14:paraId="05F0BFC2" w14:textId="612FB8AD" w:rsidR="00DD5A4F" w:rsidRDefault="00DD5A4F" w:rsidP="00DD5A4F">
      <w:pPr>
        <w:pStyle w:val="Naslov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after="0" w:line="240" w:lineRule="auto"/>
        <w:contextualSpacing w:val="0"/>
        <w:rPr>
          <w:b/>
          <w:bCs/>
          <w:lang w:val="en-US"/>
        </w:rPr>
      </w:pPr>
      <w:r>
        <w:t xml:space="preserve">12. </w:t>
      </w:r>
      <w:r>
        <w:rPr>
          <w:b/>
          <w:bCs/>
          <w:lang w:val="en-US"/>
        </w:rPr>
        <w:t>OSTALE AKTIVNOSTI</w:t>
      </w:r>
    </w:p>
    <w:p w14:paraId="7ECCC0B3" w14:textId="10099CE6" w:rsidR="002A653D" w:rsidRDefault="002A653D" w:rsidP="002A653D">
      <w:pPr>
        <w:rPr>
          <w:lang w:val="en-US"/>
        </w:rPr>
      </w:pPr>
    </w:p>
    <w:p w14:paraId="5BD4DF6C" w14:textId="5B1F34A5" w:rsidR="002A653D" w:rsidRDefault="009B5629" w:rsidP="002A653D">
      <w:pPr>
        <w:rPr>
          <w:lang w:val="en-US"/>
        </w:rPr>
      </w:pPr>
      <w:r>
        <w:rPr>
          <w:lang w:val="en-US"/>
        </w:rPr>
        <w:t>KUPLJEN AUTOMOBIL DACIA DOKKER</w:t>
      </w:r>
    </w:p>
    <w:p w14:paraId="5BF2941C" w14:textId="33C37818" w:rsidR="002A653D" w:rsidRPr="002A653D" w:rsidRDefault="002A653D" w:rsidP="002A653D">
      <w:pPr>
        <w:rPr>
          <w:lang w:val="en-US"/>
        </w:rPr>
      </w:pPr>
      <w:proofErr w:type="spellStart"/>
      <w:r>
        <w:rPr>
          <w:lang w:val="en-US"/>
        </w:rPr>
        <w:t>Tijekom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godine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dobili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ponudu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strane</w:t>
      </w:r>
      <w:proofErr w:type="spellEnd"/>
      <w:r>
        <w:rPr>
          <w:lang w:val="en-US"/>
        </w:rPr>
        <w:t xml:space="preserve"> GDCK Krapina za </w:t>
      </w:r>
      <w:proofErr w:type="spellStart"/>
      <w:r>
        <w:rPr>
          <w:lang w:val="en-US"/>
        </w:rPr>
        <w:t>kupnju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dostavnog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vozila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Dacija</w:t>
      </w:r>
      <w:proofErr w:type="spellEnd"/>
      <w:r>
        <w:rPr>
          <w:lang w:val="en-US"/>
        </w:rPr>
        <w:t xml:space="preserve"> Dokker.  </w:t>
      </w:r>
      <w:proofErr w:type="spellStart"/>
      <w:r>
        <w:rPr>
          <w:lang w:val="en-US"/>
        </w:rPr>
        <w:t>Odbor</w:t>
      </w:r>
      <w:proofErr w:type="spellEnd"/>
      <w:r>
        <w:rPr>
          <w:lang w:val="en-US"/>
        </w:rPr>
        <w:t xml:space="preserve"> GDCK Klanjec je </w:t>
      </w:r>
      <w:proofErr w:type="spellStart"/>
      <w:r>
        <w:rPr>
          <w:lang w:val="en-US"/>
        </w:rPr>
        <w:t>donio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odluku</w:t>
      </w:r>
      <w:proofErr w:type="spellEnd"/>
      <w:r>
        <w:rPr>
          <w:lang w:val="en-US"/>
        </w:rPr>
        <w:t xml:space="preserve"> da se </w:t>
      </w:r>
      <w:proofErr w:type="spellStart"/>
      <w:r>
        <w:rPr>
          <w:lang w:val="en-US"/>
        </w:rPr>
        <w:t>staro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vozilo</w:t>
      </w:r>
      <w:proofErr w:type="spellEnd"/>
      <w:r>
        <w:rPr>
          <w:lang w:val="en-US"/>
        </w:rPr>
        <w:t xml:space="preserve"> Opel Astra Classic da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procjenu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da ga se </w:t>
      </w:r>
      <w:proofErr w:type="spellStart"/>
      <w:r>
        <w:rPr>
          <w:lang w:val="en-US"/>
        </w:rPr>
        <w:t>proda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Nakon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uspješno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odradili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zadaću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krenulo</w:t>
      </w:r>
      <w:proofErr w:type="spellEnd"/>
      <w:r>
        <w:rPr>
          <w:lang w:val="en-US"/>
        </w:rPr>
        <w:t xml:space="preserve"> se u </w:t>
      </w:r>
      <w:proofErr w:type="spellStart"/>
      <w:r>
        <w:rPr>
          <w:lang w:val="en-US"/>
        </w:rPr>
        <w:t>realizaciju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kupnje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vozila</w:t>
      </w:r>
      <w:proofErr w:type="spellEnd"/>
      <w:r>
        <w:rPr>
          <w:lang w:val="en-US"/>
        </w:rPr>
        <w:t xml:space="preserve"> Dacia Dokker. </w:t>
      </w:r>
      <w:proofErr w:type="spellStart"/>
      <w:r>
        <w:rPr>
          <w:lang w:val="en-US"/>
        </w:rPr>
        <w:t>Vozilo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proizvedeno</w:t>
      </w:r>
      <w:proofErr w:type="spellEnd"/>
      <w:r>
        <w:rPr>
          <w:lang w:val="en-US"/>
        </w:rPr>
        <w:t xml:space="preserve"> 2014. Godine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tovarni</w:t>
      </w:r>
      <w:proofErr w:type="spellEnd"/>
      <w:r>
        <w:rPr>
          <w:lang w:val="en-US"/>
        </w:rPr>
        <w:t xml:space="preserve"> proctor koji u </w:t>
      </w:r>
      <w:proofErr w:type="spellStart"/>
      <w:r>
        <w:rPr>
          <w:lang w:val="en-US"/>
        </w:rPr>
        <w:t>potpunosti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zadovoljava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prilikom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prijevoza</w:t>
      </w:r>
      <w:proofErr w:type="spellEnd"/>
      <w:r>
        <w:rPr>
          <w:lang w:val="en-US"/>
        </w:rPr>
        <w:t xml:space="preserve"> robe I </w:t>
      </w:r>
      <w:proofErr w:type="spellStart"/>
      <w:r>
        <w:rPr>
          <w:lang w:val="en-US"/>
        </w:rPr>
        <w:t>paketa</w:t>
      </w:r>
      <w:proofErr w:type="spellEnd"/>
      <w:r w:rsidR="009B5629">
        <w:rPr>
          <w:lang w:val="en-US"/>
        </w:rPr>
        <w:t xml:space="preserve">. </w:t>
      </w:r>
      <w:proofErr w:type="spellStart"/>
      <w:r w:rsidR="009B5629">
        <w:rPr>
          <w:lang w:val="en-US"/>
        </w:rPr>
        <w:t>Vozilo</w:t>
      </w:r>
      <w:proofErr w:type="spellEnd"/>
      <w:r w:rsidR="009B5629">
        <w:rPr>
          <w:lang w:val="en-US"/>
        </w:rPr>
        <w:t xml:space="preserve"> je </w:t>
      </w:r>
      <w:proofErr w:type="spellStart"/>
      <w:r w:rsidR="009B5629">
        <w:rPr>
          <w:lang w:val="en-US"/>
        </w:rPr>
        <w:t>kupljeno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na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interni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kredit</w:t>
      </w:r>
      <w:proofErr w:type="spellEnd"/>
      <w:r w:rsidR="009B5629">
        <w:rPr>
          <w:lang w:val="en-US"/>
        </w:rPr>
        <w:t xml:space="preserve"> od 5 </w:t>
      </w:r>
      <w:proofErr w:type="spellStart"/>
      <w:r w:rsidR="009B5629">
        <w:rPr>
          <w:lang w:val="en-US"/>
        </w:rPr>
        <w:t>godina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sa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gosišnjom</w:t>
      </w:r>
      <w:proofErr w:type="spellEnd"/>
      <w:r w:rsidR="009B5629">
        <w:rPr>
          <w:lang w:val="en-US"/>
        </w:rPr>
        <w:t xml:space="preserve"> </w:t>
      </w:r>
      <w:proofErr w:type="spellStart"/>
      <w:r w:rsidR="009B5629">
        <w:rPr>
          <w:lang w:val="en-US"/>
        </w:rPr>
        <w:t>ratom</w:t>
      </w:r>
      <w:proofErr w:type="spellEnd"/>
      <w:r w:rsidR="009B5629">
        <w:rPr>
          <w:lang w:val="en-US"/>
        </w:rPr>
        <w:t xml:space="preserve"> od 11.700 </w:t>
      </w:r>
      <w:proofErr w:type="spellStart"/>
      <w:r w:rsidR="009B5629">
        <w:rPr>
          <w:lang w:val="en-US"/>
        </w:rPr>
        <w:t>kuna</w:t>
      </w:r>
      <w:proofErr w:type="spellEnd"/>
      <w:r w:rsidR="009B5629">
        <w:rPr>
          <w:lang w:val="en-US"/>
        </w:rPr>
        <w:t>.</w:t>
      </w:r>
    </w:p>
    <w:p w14:paraId="08BCDC3C" w14:textId="33FD1809" w:rsidR="00DD5A4F" w:rsidRPr="00DD5A4F" w:rsidRDefault="00B549EE" w:rsidP="00DD5A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8FE5B8" wp14:editId="2975C0CD">
            <wp:extent cx="4617720" cy="3300674"/>
            <wp:effectExtent l="0" t="0" r="0" b="0"/>
            <wp:docPr id="13" name="Slika 13" descr="Slika na kojoj se prikazuje tekst, novin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, novine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6" cy="331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336" w14:textId="5706D13A" w:rsidR="00A1567F" w:rsidRDefault="00A1567F" w:rsidP="00A1567F">
      <w:pPr>
        <w:pStyle w:val="Tijeloteksta"/>
        <w:spacing w:before="1" w:line="266" w:lineRule="auto"/>
        <w:ind w:right="2896"/>
      </w:pPr>
      <w:r>
        <w:rPr>
          <w:b/>
        </w:rPr>
        <w:t xml:space="preserve">Slika 12. </w:t>
      </w:r>
      <w:r>
        <w:t>članak iz Zagorskog lista</w:t>
      </w:r>
    </w:p>
    <w:p w14:paraId="07C66E62" w14:textId="3B957058" w:rsidR="00922CA2" w:rsidRDefault="00922CA2" w:rsidP="00922CA2">
      <w:pPr>
        <w:rPr>
          <w:lang w:val="en-US"/>
        </w:rPr>
      </w:pPr>
    </w:p>
    <w:p w14:paraId="6F03A460" w14:textId="79C5F0DB" w:rsidR="00A1567F" w:rsidRDefault="00A1567F" w:rsidP="00922CA2">
      <w:pPr>
        <w:rPr>
          <w:lang w:val="en-US"/>
        </w:rPr>
      </w:pPr>
    </w:p>
    <w:p w14:paraId="39B5F6AC" w14:textId="14C4FABB" w:rsidR="00A1567F" w:rsidRDefault="00A1567F" w:rsidP="00922CA2">
      <w:pPr>
        <w:rPr>
          <w:lang w:val="en-US"/>
        </w:rPr>
      </w:pPr>
    </w:p>
    <w:p w14:paraId="63D38E08" w14:textId="45FCA84A" w:rsidR="00A1567F" w:rsidRDefault="00A1567F" w:rsidP="00922CA2">
      <w:pPr>
        <w:rPr>
          <w:lang w:val="en-US"/>
        </w:rPr>
      </w:pPr>
    </w:p>
    <w:p w14:paraId="08D1017E" w14:textId="5532F3BF" w:rsidR="00A1567F" w:rsidRDefault="00A1567F" w:rsidP="00922CA2">
      <w:pPr>
        <w:rPr>
          <w:lang w:val="en-US"/>
        </w:rPr>
      </w:pPr>
    </w:p>
    <w:p w14:paraId="1EBDD056" w14:textId="72EE46EF" w:rsidR="00A1567F" w:rsidRDefault="00A1567F" w:rsidP="00922CA2">
      <w:pPr>
        <w:rPr>
          <w:lang w:val="en-US"/>
        </w:rPr>
      </w:pPr>
    </w:p>
    <w:p w14:paraId="3A243AE8" w14:textId="1AF4A855" w:rsidR="00A1567F" w:rsidRDefault="00A1567F" w:rsidP="00922CA2">
      <w:pPr>
        <w:rPr>
          <w:lang w:val="en-US"/>
        </w:rPr>
      </w:pPr>
    </w:p>
    <w:p w14:paraId="36EA7462" w14:textId="5B7FB395" w:rsidR="00A1567F" w:rsidRDefault="00A1567F" w:rsidP="00922CA2">
      <w:pPr>
        <w:rPr>
          <w:lang w:val="en-US"/>
        </w:rPr>
      </w:pPr>
    </w:p>
    <w:p w14:paraId="4D194F1E" w14:textId="77777777" w:rsidR="00A1567F" w:rsidRDefault="00A1567F" w:rsidP="00922CA2">
      <w:pPr>
        <w:rPr>
          <w:lang w:val="en-US"/>
        </w:rPr>
      </w:pPr>
    </w:p>
    <w:p w14:paraId="2A3B902B" w14:textId="77777777" w:rsidR="00922CA2" w:rsidRPr="00922CA2" w:rsidRDefault="00922CA2" w:rsidP="00922CA2">
      <w:pPr>
        <w:rPr>
          <w:lang w:val="en-US"/>
        </w:rPr>
      </w:pPr>
      <w:r w:rsidRPr="00922CA2">
        <w:rPr>
          <w:lang w:val="en-US"/>
        </w:rPr>
        <w:t xml:space="preserve">KUMROVEČKA GULAŠIJADA </w:t>
      </w:r>
    </w:p>
    <w:p w14:paraId="5E5FC62B" w14:textId="656BC9C9" w:rsidR="00922CA2" w:rsidRPr="00922CA2" w:rsidRDefault="00922CA2" w:rsidP="00922CA2">
      <w:pPr>
        <w:rPr>
          <w:lang w:val="en-US"/>
        </w:rPr>
      </w:pPr>
      <w:r>
        <w:rPr>
          <w:lang w:val="en-US"/>
        </w:rPr>
        <w:t xml:space="preserve">Na </w:t>
      </w:r>
      <w:proofErr w:type="spellStart"/>
      <w:r>
        <w:rPr>
          <w:lang w:val="en-US"/>
        </w:rPr>
        <w:t>poziv</w:t>
      </w:r>
      <w:proofErr w:type="spellEnd"/>
      <w:r>
        <w:rPr>
          <w:lang w:val="en-US"/>
        </w:rPr>
        <w:t xml:space="preserve"> </w:t>
      </w:r>
      <w:proofErr w:type="spellStart"/>
      <w:r w:rsidR="0029196F">
        <w:rPr>
          <w:lang w:val="en-US"/>
        </w:rPr>
        <w:t>načelnika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općine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Kumrovec</w:t>
      </w:r>
      <w:proofErr w:type="spellEnd"/>
      <w:r w:rsidR="0029196F">
        <w:rPr>
          <w:lang w:val="en-US"/>
        </w:rPr>
        <w:t xml:space="preserve"> Roberta </w:t>
      </w:r>
      <w:proofErr w:type="spellStart"/>
      <w:r w:rsidR="0029196F">
        <w:rPr>
          <w:lang w:val="en-US"/>
        </w:rPr>
        <w:t>Šplajta</w:t>
      </w:r>
      <w:proofErr w:type="spellEnd"/>
      <w:r w:rsidR="0029196F">
        <w:rPr>
          <w:lang w:val="en-US"/>
        </w:rPr>
        <w:t>,</w:t>
      </w:r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uklju</w:t>
      </w:r>
      <w:r w:rsidR="0029196F">
        <w:rPr>
          <w:lang w:val="en-US"/>
        </w:rPr>
        <w:t>čili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smo</w:t>
      </w:r>
      <w:proofErr w:type="spellEnd"/>
      <w:r w:rsidR="0029196F">
        <w:rPr>
          <w:lang w:val="en-US"/>
        </w:rPr>
        <w:t xml:space="preserve"> se </w:t>
      </w:r>
      <w:proofErr w:type="spellStart"/>
      <w:r w:rsidR="0029196F">
        <w:rPr>
          <w:lang w:val="en-US"/>
        </w:rPr>
        <w:t>povodom</w:t>
      </w:r>
      <w:proofErr w:type="spellEnd"/>
      <w:r w:rsidR="0029196F">
        <w:rPr>
          <w:lang w:val="en-US"/>
        </w:rPr>
        <w:t xml:space="preserve"> dana </w:t>
      </w:r>
      <w:proofErr w:type="spellStart"/>
      <w:r w:rsidR="0029196F">
        <w:rPr>
          <w:lang w:val="en-US"/>
        </w:rPr>
        <w:t>općine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Kumrovec</w:t>
      </w:r>
      <w:proofErr w:type="spellEnd"/>
      <w:r w:rsidR="0029196F">
        <w:rPr>
          <w:lang w:val="en-US"/>
        </w:rPr>
        <w:t>,</w:t>
      </w:r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takmičenje</w:t>
      </w:r>
      <w:proofErr w:type="spellEnd"/>
      <w:r w:rsidR="0029196F">
        <w:rPr>
          <w:lang w:val="en-US"/>
        </w:rPr>
        <w:t xml:space="preserve"> u </w:t>
      </w:r>
      <w:proofErr w:type="spellStart"/>
      <w:r w:rsidR="0029196F">
        <w:rPr>
          <w:lang w:val="en-US"/>
        </w:rPr>
        <w:t>kuhanju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gulaša</w:t>
      </w:r>
      <w:proofErr w:type="spellEnd"/>
      <w:r w:rsidR="0029196F">
        <w:rPr>
          <w:lang w:val="en-US"/>
        </w:rPr>
        <w:t>.</w:t>
      </w:r>
      <w:r w:rsidRPr="00922CA2">
        <w:rPr>
          <w:lang w:val="en-US"/>
        </w:rPr>
        <w:t xml:space="preserve"> </w:t>
      </w:r>
      <w:proofErr w:type="spellStart"/>
      <w:r w:rsidR="0029196F">
        <w:rPr>
          <w:lang w:val="en-US"/>
        </w:rPr>
        <w:t>Nakon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cjelodnevnog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kuhanja</w:t>
      </w:r>
      <w:proofErr w:type="spellEnd"/>
      <w:r w:rsidR="0029196F">
        <w:rPr>
          <w:lang w:val="en-US"/>
        </w:rPr>
        <w:t xml:space="preserve"> I </w:t>
      </w:r>
      <w:proofErr w:type="spellStart"/>
      <w:r w:rsidR="0029196F">
        <w:rPr>
          <w:lang w:val="en-US"/>
        </w:rPr>
        <w:t>druženja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osvojili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smo</w:t>
      </w:r>
      <w:proofErr w:type="spellEnd"/>
      <w:r w:rsidR="0029196F">
        <w:rPr>
          <w:lang w:val="en-US"/>
        </w:rPr>
        <w:t xml:space="preserve"> 1. </w:t>
      </w:r>
      <w:proofErr w:type="spellStart"/>
      <w:r w:rsidR="008E1AAC">
        <w:rPr>
          <w:lang w:val="en-US"/>
        </w:rPr>
        <w:t>nagradu</w:t>
      </w:r>
      <w:proofErr w:type="spellEnd"/>
      <w:r w:rsidR="0029196F">
        <w:rPr>
          <w:lang w:val="en-US"/>
        </w:rPr>
        <w:t xml:space="preserve"> u </w:t>
      </w:r>
      <w:proofErr w:type="spellStart"/>
      <w:r w:rsidR="0029196F">
        <w:rPr>
          <w:lang w:val="en-US"/>
        </w:rPr>
        <w:t>kuhanju</w:t>
      </w:r>
      <w:proofErr w:type="spellEnd"/>
      <w:r w:rsidR="0029196F">
        <w:rPr>
          <w:lang w:val="en-US"/>
        </w:rPr>
        <w:t xml:space="preserve"> </w:t>
      </w:r>
      <w:proofErr w:type="spellStart"/>
      <w:r w:rsidR="0029196F">
        <w:rPr>
          <w:lang w:val="en-US"/>
        </w:rPr>
        <w:t>gulaša</w:t>
      </w:r>
      <w:proofErr w:type="spellEnd"/>
      <w:r w:rsidR="0029196F">
        <w:rPr>
          <w:lang w:val="en-US"/>
        </w:rPr>
        <w:t xml:space="preserve"> i 3. </w:t>
      </w:r>
      <w:proofErr w:type="spellStart"/>
      <w:r w:rsidR="008E1AAC">
        <w:rPr>
          <w:lang w:val="en-US"/>
        </w:rPr>
        <w:t>nagradu</w:t>
      </w:r>
      <w:proofErr w:type="spellEnd"/>
      <w:r w:rsidR="0029196F">
        <w:rPr>
          <w:lang w:val="en-US"/>
        </w:rPr>
        <w:t xml:space="preserve"> za </w:t>
      </w:r>
      <w:proofErr w:type="spellStart"/>
      <w:r w:rsidR="0029196F">
        <w:rPr>
          <w:lang w:val="en-US"/>
        </w:rPr>
        <w:t>najljepše</w:t>
      </w:r>
      <w:proofErr w:type="spellEnd"/>
      <w:r w:rsidR="0029196F">
        <w:rPr>
          <w:lang w:val="en-US"/>
        </w:rPr>
        <w:t xml:space="preserve"> </w:t>
      </w:r>
      <w:proofErr w:type="spellStart"/>
      <w:proofErr w:type="gramStart"/>
      <w:r w:rsidR="0029196F">
        <w:rPr>
          <w:lang w:val="en-US"/>
        </w:rPr>
        <w:t>uređen</w:t>
      </w:r>
      <w:proofErr w:type="spellEnd"/>
      <w:r w:rsidR="0029196F">
        <w:rPr>
          <w:lang w:val="en-US"/>
        </w:rPr>
        <w:t xml:space="preserve">  </w:t>
      </w:r>
      <w:proofErr w:type="spellStart"/>
      <w:r w:rsidR="0029196F">
        <w:rPr>
          <w:lang w:val="en-US"/>
        </w:rPr>
        <w:t>stol</w:t>
      </w:r>
      <w:proofErr w:type="spellEnd"/>
      <w:proofErr w:type="gramEnd"/>
      <w:r w:rsidR="0029196F">
        <w:rPr>
          <w:lang w:val="en-US"/>
        </w:rPr>
        <w:t>.</w:t>
      </w:r>
      <w:r w:rsidR="008E1AAC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Najbolji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gulaš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napravili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Crveni križ Klanjec, klapa </w:t>
      </w:r>
      <w:proofErr w:type="spellStart"/>
      <w:r w:rsidRPr="00922CA2">
        <w:rPr>
          <w:lang w:val="en-US"/>
        </w:rPr>
        <w:t>Brv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Sportsko</w:t>
      </w:r>
      <w:proofErr w:type="spellEnd"/>
      <w:r w:rsidRPr="00922CA2">
        <w:rPr>
          <w:lang w:val="en-US"/>
        </w:rPr>
        <w:t xml:space="preserve"> društvo </w:t>
      </w:r>
      <w:proofErr w:type="spellStart"/>
      <w:r w:rsidRPr="00922CA2">
        <w:rPr>
          <w:lang w:val="en-US"/>
        </w:rPr>
        <w:t>Kumrovec</w:t>
      </w:r>
      <w:proofErr w:type="spellEnd"/>
      <w:r w:rsidRPr="00922CA2">
        <w:rPr>
          <w:lang w:val="en-US"/>
        </w:rPr>
        <w:t xml:space="preserve">, a za </w:t>
      </w:r>
      <w:proofErr w:type="spellStart"/>
      <w:r w:rsidRPr="00922CA2">
        <w:rPr>
          <w:lang w:val="en-US"/>
        </w:rPr>
        <w:t>najljepše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uređeni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stol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Društva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naša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djeca</w:t>
      </w:r>
      <w:proofErr w:type="spellEnd"/>
      <w:r w:rsidRPr="00922CA2">
        <w:rPr>
          <w:lang w:val="en-US"/>
        </w:rPr>
        <w:t xml:space="preserve">, DVD-a </w:t>
      </w:r>
      <w:proofErr w:type="spellStart"/>
      <w:r w:rsidRPr="00922CA2">
        <w:rPr>
          <w:lang w:val="en-US"/>
        </w:rPr>
        <w:t>Kumrovec</w:t>
      </w:r>
      <w:proofErr w:type="spellEnd"/>
      <w:r w:rsidRPr="00922CA2">
        <w:rPr>
          <w:lang w:val="en-US"/>
        </w:rPr>
        <w:t xml:space="preserve"> i Crvenog križa Klanjec. </w:t>
      </w:r>
      <w:r w:rsidR="008E1AAC">
        <w:rPr>
          <w:lang w:val="en-US"/>
        </w:rPr>
        <w:t xml:space="preserve"> </w:t>
      </w:r>
    </w:p>
    <w:p w14:paraId="70AC6B66" w14:textId="2572455A" w:rsidR="00922CA2" w:rsidRDefault="00B549EE" w:rsidP="00922C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22AA73" wp14:editId="5673CE8A">
            <wp:extent cx="2057400" cy="1297305"/>
            <wp:effectExtent l="0" t="0" r="0" b="0"/>
            <wp:docPr id="15" name="Slika 15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osoba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25" cy="130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61">
        <w:rPr>
          <w:lang w:val="en-US"/>
        </w:rPr>
        <w:t xml:space="preserve">                </w:t>
      </w:r>
      <w:r w:rsidR="00295761">
        <w:rPr>
          <w:noProof/>
          <w:lang w:val="en-US"/>
        </w:rPr>
        <w:drawing>
          <wp:inline distT="0" distB="0" distL="0" distR="0" wp14:anchorId="3D57D022" wp14:editId="5182107E">
            <wp:extent cx="2171700" cy="1239520"/>
            <wp:effectExtent l="0" t="0" r="0" b="0"/>
            <wp:docPr id="17" name="Slika 17" descr="Slika na kojoj se prikazuje osoba, na otvorenom, grup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osoba, na otvorenom, grupa, ljudi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80" cy="12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EF25" w14:textId="640F0068" w:rsidR="00A1567F" w:rsidRDefault="00A1567F" w:rsidP="00A1567F">
      <w:pPr>
        <w:pStyle w:val="Tijeloteksta"/>
        <w:spacing w:before="1" w:line="266" w:lineRule="auto"/>
        <w:ind w:right="2896"/>
      </w:pPr>
      <w:r>
        <w:rPr>
          <w:b/>
        </w:rPr>
        <w:t xml:space="preserve">Slika 13. i 14. . </w:t>
      </w:r>
      <w:proofErr w:type="spellStart"/>
      <w:r>
        <w:t>Gulašijada</w:t>
      </w:r>
      <w:proofErr w:type="spellEnd"/>
      <w:r>
        <w:t xml:space="preserve"> u Kumrovcu</w:t>
      </w:r>
    </w:p>
    <w:p w14:paraId="2BDB4F1C" w14:textId="1776AE9B" w:rsidR="00A1567F" w:rsidRDefault="00A1567F" w:rsidP="00922CA2">
      <w:pPr>
        <w:rPr>
          <w:lang w:val="en-US"/>
        </w:rPr>
      </w:pPr>
    </w:p>
    <w:p w14:paraId="3F152416" w14:textId="77777777" w:rsidR="00A1567F" w:rsidRPr="00922CA2" w:rsidRDefault="00A1567F" w:rsidP="00922CA2">
      <w:pPr>
        <w:rPr>
          <w:lang w:val="en-US"/>
        </w:rPr>
      </w:pPr>
    </w:p>
    <w:p w14:paraId="21A11334" w14:textId="394FFE34" w:rsidR="00922CA2" w:rsidRPr="00922CA2" w:rsidRDefault="00450A94" w:rsidP="00922CA2">
      <w:pPr>
        <w:rPr>
          <w:lang w:val="en-US"/>
        </w:rPr>
      </w:pPr>
      <w:r>
        <w:rPr>
          <w:lang w:val="en-US"/>
        </w:rPr>
        <w:t>MEĐUNARODNI DAN STARIJIH OSOBA</w:t>
      </w:r>
    </w:p>
    <w:p w14:paraId="3B6A8224" w14:textId="73290FD7" w:rsidR="00922CA2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Povodom</w:t>
      </w:r>
      <w:proofErr w:type="spellEnd"/>
      <w:r w:rsidRPr="00922CA2">
        <w:rPr>
          <w:lang w:val="en-US"/>
        </w:rPr>
        <w:t xml:space="preserve"> 1. </w:t>
      </w:r>
      <w:proofErr w:type="spellStart"/>
      <w:r w:rsidRPr="00922CA2">
        <w:rPr>
          <w:lang w:val="en-US"/>
        </w:rPr>
        <w:t>listopada</w:t>
      </w:r>
      <w:proofErr w:type="spellEnd"/>
      <w:r w:rsidRPr="00922CA2">
        <w:rPr>
          <w:lang w:val="en-US"/>
        </w:rPr>
        <w:t xml:space="preserve">, </w:t>
      </w:r>
      <w:proofErr w:type="spellStart"/>
      <w:r w:rsidRPr="00922CA2">
        <w:rPr>
          <w:lang w:val="en-US"/>
        </w:rPr>
        <w:t>Međunarodnog</w:t>
      </w:r>
      <w:proofErr w:type="spellEnd"/>
      <w:r w:rsidRPr="00922CA2">
        <w:rPr>
          <w:lang w:val="en-US"/>
        </w:rPr>
        <w:t xml:space="preserve"> dana </w:t>
      </w:r>
      <w:proofErr w:type="spellStart"/>
      <w:r w:rsidRPr="00922CA2">
        <w:rPr>
          <w:lang w:val="en-US"/>
        </w:rPr>
        <w:t>starijih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osoba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danas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predstavnici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Gradskog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društva</w:t>
      </w:r>
      <w:proofErr w:type="spellEnd"/>
      <w:r w:rsidRPr="00922CA2">
        <w:rPr>
          <w:lang w:val="en-US"/>
        </w:rPr>
        <w:t xml:space="preserve"> Crvenog križa Klanjec </w:t>
      </w:r>
      <w:proofErr w:type="spellStart"/>
      <w:r w:rsidRPr="00922CA2">
        <w:rPr>
          <w:lang w:val="en-US"/>
        </w:rPr>
        <w:t>odlučili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razveseliti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najstarije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mještane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svojem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području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djelovanja</w:t>
      </w:r>
      <w:proofErr w:type="spellEnd"/>
      <w:r w:rsidRPr="00922CA2">
        <w:rPr>
          <w:lang w:val="en-US"/>
        </w:rPr>
        <w:t xml:space="preserve">. </w:t>
      </w:r>
      <w:proofErr w:type="spellStart"/>
      <w:r w:rsidRPr="00922CA2">
        <w:rPr>
          <w:lang w:val="en-US"/>
        </w:rPr>
        <w:t>Predsjednik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Društva</w:t>
      </w:r>
      <w:proofErr w:type="spellEnd"/>
      <w:r w:rsidRPr="00922CA2">
        <w:rPr>
          <w:lang w:val="en-US"/>
        </w:rPr>
        <w:t xml:space="preserve"> Davor Žažar i </w:t>
      </w:r>
      <w:proofErr w:type="spellStart"/>
      <w:r w:rsidRPr="00922CA2">
        <w:rPr>
          <w:lang w:val="en-US"/>
        </w:rPr>
        <w:t>ravnatelj</w:t>
      </w:r>
      <w:proofErr w:type="spellEnd"/>
      <w:r w:rsidRPr="00922CA2">
        <w:rPr>
          <w:lang w:val="en-US"/>
        </w:rPr>
        <w:t xml:space="preserve"> Mario Harapin </w:t>
      </w:r>
      <w:proofErr w:type="spellStart"/>
      <w:r w:rsidRPr="00922CA2">
        <w:rPr>
          <w:lang w:val="en-US"/>
        </w:rPr>
        <w:t>posjetili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Josipu</w:t>
      </w:r>
      <w:proofErr w:type="spellEnd"/>
      <w:r w:rsidRPr="00922CA2">
        <w:rPr>
          <w:lang w:val="en-US"/>
        </w:rPr>
        <w:t xml:space="preserve"> (86) i </w:t>
      </w:r>
      <w:proofErr w:type="spellStart"/>
      <w:r w:rsidRPr="00922CA2">
        <w:rPr>
          <w:lang w:val="en-US"/>
        </w:rPr>
        <w:t>Dragutina</w:t>
      </w:r>
      <w:proofErr w:type="spellEnd"/>
      <w:r w:rsidRPr="00922CA2">
        <w:rPr>
          <w:lang w:val="en-US"/>
        </w:rPr>
        <w:t xml:space="preserve"> (92) </w:t>
      </w:r>
      <w:proofErr w:type="spellStart"/>
      <w:r w:rsidRPr="00922CA2">
        <w:rPr>
          <w:lang w:val="en-US"/>
        </w:rPr>
        <w:t>Frkanec</w:t>
      </w:r>
      <w:proofErr w:type="spellEnd"/>
      <w:r w:rsidRPr="00922CA2">
        <w:rPr>
          <w:lang w:val="en-US"/>
        </w:rPr>
        <w:t xml:space="preserve"> iz </w:t>
      </w:r>
      <w:proofErr w:type="spellStart"/>
      <w:r w:rsidRPr="00922CA2">
        <w:rPr>
          <w:lang w:val="en-US"/>
        </w:rPr>
        <w:t>Kapelskog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Vrha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Ivku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Petrinšak</w:t>
      </w:r>
      <w:proofErr w:type="spellEnd"/>
      <w:r w:rsidRPr="00922CA2">
        <w:rPr>
          <w:lang w:val="en-US"/>
        </w:rPr>
        <w:t xml:space="preserve"> (83) iz </w:t>
      </w:r>
      <w:proofErr w:type="spellStart"/>
      <w:r w:rsidRPr="00922CA2">
        <w:rPr>
          <w:lang w:val="en-US"/>
        </w:rPr>
        <w:t>Bobovca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im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uručili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prigodne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poklone</w:t>
      </w:r>
      <w:proofErr w:type="spellEnd"/>
      <w:r w:rsidRPr="00922CA2">
        <w:rPr>
          <w:lang w:val="en-US"/>
        </w:rPr>
        <w:t xml:space="preserve">. </w:t>
      </w:r>
      <w:proofErr w:type="spellStart"/>
      <w:r w:rsidRPr="00922CA2">
        <w:rPr>
          <w:lang w:val="en-US"/>
        </w:rPr>
        <w:t>Domaćini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se </w:t>
      </w:r>
      <w:proofErr w:type="spellStart"/>
      <w:r w:rsidRPr="00922CA2">
        <w:rPr>
          <w:lang w:val="en-US"/>
        </w:rPr>
        <w:t>razveselili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posjetu</w:t>
      </w:r>
      <w:proofErr w:type="spellEnd"/>
      <w:r w:rsidRPr="00922CA2">
        <w:rPr>
          <w:lang w:val="en-US"/>
        </w:rPr>
        <w:t xml:space="preserve">, a </w:t>
      </w:r>
      <w:proofErr w:type="spellStart"/>
      <w:r w:rsidRPr="00922CA2">
        <w:rPr>
          <w:lang w:val="en-US"/>
        </w:rPr>
        <w:t>također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razgovoru</w:t>
      </w:r>
      <w:proofErr w:type="spellEnd"/>
      <w:r w:rsidRPr="00922CA2">
        <w:rPr>
          <w:lang w:val="en-US"/>
        </w:rPr>
        <w:t xml:space="preserve"> s </w:t>
      </w:r>
      <w:proofErr w:type="spellStart"/>
      <w:r w:rsidRPr="00922CA2">
        <w:rPr>
          <w:lang w:val="en-US"/>
        </w:rPr>
        <w:t>gostima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ugodnom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druženju</w:t>
      </w:r>
      <w:proofErr w:type="spellEnd"/>
      <w:r w:rsidRPr="00922CA2">
        <w:rPr>
          <w:lang w:val="en-US"/>
        </w:rPr>
        <w:t>.</w:t>
      </w:r>
    </w:p>
    <w:p w14:paraId="0951938F" w14:textId="2E8F8F04" w:rsidR="008E1AAC" w:rsidRDefault="00295761" w:rsidP="00922C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9660ED" wp14:editId="248C3762">
            <wp:extent cx="2316063" cy="1302750"/>
            <wp:effectExtent l="0" t="0" r="8255" b="0"/>
            <wp:docPr id="18" name="Slika 18" descr="Slika na kojoj se prikazuje zgrada, na otvorenom, osoba, staj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zgrada, na otvorenom, osoba, stajanje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50" cy="13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536A89E0" wp14:editId="3C70D995">
            <wp:extent cx="2446020" cy="1375849"/>
            <wp:effectExtent l="0" t="0" r="0" b="0"/>
            <wp:docPr id="19" name="Slika 19" descr="Slika na kojoj se prikazuje osoba, zid, muškarac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osoba, zid, muškarac, na zatvorenom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60" cy="13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E801" w14:textId="21F3CC8D" w:rsidR="00A1567F" w:rsidRDefault="00A1567F" w:rsidP="00A1567F">
      <w:pPr>
        <w:pStyle w:val="Tijeloteksta"/>
        <w:spacing w:before="1" w:line="266" w:lineRule="auto"/>
        <w:ind w:right="2896"/>
      </w:pPr>
      <w:r>
        <w:rPr>
          <w:b/>
        </w:rPr>
        <w:t xml:space="preserve">Slika 15. i 16.. </w:t>
      </w:r>
      <w:r>
        <w:t>U posjeti kod starijih osoba</w:t>
      </w:r>
    </w:p>
    <w:p w14:paraId="546E623F" w14:textId="77777777" w:rsidR="00A1567F" w:rsidRDefault="00A1567F" w:rsidP="00922CA2">
      <w:pPr>
        <w:rPr>
          <w:lang w:val="en-US"/>
        </w:rPr>
      </w:pPr>
    </w:p>
    <w:p w14:paraId="466F3F88" w14:textId="20FAEF21" w:rsidR="00295761" w:rsidRDefault="00295761" w:rsidP="00922CA2">
      <w:pPr>
        <w:rPr>
          <w:lang w:val="en-US"/>
        </w:rPr>
      </w:pPr>
    </w:p>
    <w:p w14:paraId="55B4776A" w14:textId="075600B7" w:rsidR="00A1567F" w:rsidRDefault="00A1567F" w:rsidP="00922CA2">
      <w:pPr>
        <w:rPr>
          <w:lang w:val="en-US"/>
        </w:rPr>
      </w:pPr>
    </w:p>
    <w:p w14:paraId="096632D7" w14:textId="77777777" w:rsidR="00A1567F" w:rsidRPr="00922CA2" w:rsidRDefault="00A1567F" w:rsidP="00922CA2">
      <w:pPr>
        <w:rPr>
          <w:lang w:val="en-US"/>
        </w:rPr>
      </w:pPr>
    </w:p>
    <w:p w14:paraId="000F672A" w14:textId="3049A0AA" w:rsidR="00922CA2" w:rsidRPr="00922CA2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Povodom</w:t>
      </w:r>
      <w:proofErr w:type="spellEnd"/>
      <w:r w:rsidRPr="00922CA2">
        <w:rPr>
          <w:lang w:val="en-US"/>
        </w:rPr>
        <w:t xml:space="preserve"> dana </w:t>
      </w:r>
      <w:proofErr w:type="spellStart"/>
      <w:r w:rsidRPr="00922CA2">
        <w:rPr>
          <w:lang w:val="en-US"/>
        </w:rPr>
        <w:t>starijih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osoba</w:t>
      </w:r>
      <w:proofErr w:type="spellEnd"/>
      <w:r w:rsidRPr="00922CA2">
        <w:rPr>
          <w:lang w:val="en-US"/>
        </w:rPr>
        <w:t xml:space="preserve"> GDCK Klanjec je </w:t>
      </w:r>
      <w:proofErr w:type="spellStart"/>
      <w:r w:rsidRPr="00922CA2">
        <w:rPr>
          <w:lang w:val="en-US"/>
        </w:rPr>
        <w:t>organizirao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šetnju</w:t>
      </w:r>
      <w:proofErr w:type="spellEnd"/>
      <w:r w:rsidR="00295761">
        <w:rPr>
          <w:lang w:val="en-US"/>
        </w:rPr>
        <w:t xml:space="preserve"> I </w:t>
      </w:r>
      <w:proofErr w:type="spellStart"/>
      <w:r w:rsidR="00295761">
        <w:rPr>
          <w:lang w:val="en-US"/>
        </w:rPr>
        <w:t>druženje</w:t>
      </w:r>
      <w:proofErr w:type="spellEnd"/>
      <w:r w:rsidRPr="00922CA2">
        <w:rPr>
          <w:lang w:val="en-US"/>
        </w:rPr>
        <w:t xml:space="preserve"> </w:t>
      </w:r>
      <w:proofErr w:type="spellStart"/>
      <w:r w:rsidR="00295761">
        <w:rPr>
          <w:lang w:val="en-US"/>
        </w:rPr>
        <w:t>na</w:t>
      </w:r>
      <w:proofErr w:type="spellEnd"/>
      <w:r w:rsidR="00295761">
        <w:rPr>
          <w:lang w:val="en-US"/>
        </w:rPr>
        <w:t xml:space="preserve"> </w:t>
      </w:r>
      <w:proofErr w:type="spellStart"/>
      <w:r w:rsidR="00295761">
        <w:rPr>
          <w:lang w:val="en-US"/>
        </w:rPr>
        <w:t>Cesargradu</w:t>
      </w:r>
      <w:proofErr w:type="spellEnd"/>
      <w:r w:rsidR="00295761">
        <w:rPr>
          <w:lang w:val="en-US"/>
        </w:rPr>
        <w:t xml:space="preserve"> </w:t>
      </w:r>
      <w:proofErr w:type="spellStart"/>
      <w:r w:rsidRPr="00922CA2">
        <w:rPr>
          <w:lang w:val="en-US"/>
        </w:rPr>
        <w:t>sa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umirovljenicama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područja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Kumrovca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Klanjca</w:t>
      </w:r>
      <w:proofErr w:type="spellEnd"/>
      <w:r w:rsidRPr="00922CA2">
        <w:rPr>
          <w:lang w:val="en-US"/>
        </w:rPr>
        <w:t>. 29.9.</w:t>
      </w:r>
    </w:p>
    <w:p w14:paraId="69F55FB1" w14:textId="6031367B" w:rsidR="00922CA2" w:rsidRDefault="00A1567F" w:rsidP="00922C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03F9B4" wp14:editId="0AC2A958">
            <wp:extent cx="4137660" cy="3103494"/>
            <wp:effectExtent l="0" t="0" r="0" b="1905"/>
            <wp:docPr id="32" name="Slika 32" descr="Slika na kojoj se prikazuje na otvorenom, osoba, stabl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Slika na kojoj se prikazuje na otvorenom, osoba, stablo, trava&#10;&#10;Opis je automatski generira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31" cy="31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3B08" w14:textId="2C876064" w:rsidR="00A1567F" w:rsidRDefault="00A1567F" w:rsidP="00A1567F">
      <w:pPr>
        <w:pStyle w:val="Tijeloteksta"/>
        <w:spacing w:before="1" w:line="266" w:lineRule="auto"/>
        <w:ind w:right="2896"/>
      </w:pPr>
      <w:r>
        <w:rPr>
          <w:b/>
        </w:rPr>
        <w:t xml:space="preserve">Slika 17. </w:t>
      </w:r>
      <w:r>
        <w:t xml:space="preserve">Šetnja do </w:t>
      </w:r>
      <w:proofErr w:type="spellStart"/>
      <w:r>
        <w:t>Cesargrada</w:t>
      </w:r>
      <w:proofErr w:type="spellEnd"/>
    </w:p>
    <w:p w14:paraId="3396143C" w14:textId="1F932288" w:rsidR="00295761" w:rsidRDefault="00295761" w:rsidP="00922CA2">
      <w:pPr>
        <w:rPr>
          <w:lang w:val="en-US"/>
        </w:rPr>
      </w:pPr>
    </w:p>
    <w:p w14:paraId="6AA081FD" w14:textId="77777777" w:rsidR="00295761" w:rsidRDefault="00295761" w:rsidP="00922CA2">
      <w:pPr>
        <w:rPr>
          <w:lang w:val="en-US"/>
        </w:rPr>
      </w:pPr>
    </w:p>
    <w:p w14:paraId="137CEC4A" w14:textId="4DDD28F1" w:rsidR="00450A94" w:rsidRPr="00922CA2" w:rsidRDefault="00450A94" w:rsidP="00922CA2">
      <w:pPr>
        <w:rPr>
          <w:lang w:val="en-US"/>
        </w:rPr>
      </w:pPr>
      <w:r>
        <w:rPr>
          <w:lang w:val="en-US"/>
        </w:rPr>
        <w:t>MALA PLANINARSKA ŠKOLA</w:t>
      </w:r>
    </w:p>
    <w:p w14:paraId="0564F44E" w14:textId="2AA7A4CC" w:rsidR="00922CA2" w:rsidRDefault="00922CA2" w:rsidP="00922CA2">
      <w:pPr>
        <w:rPr>
          <w:lang w:val="en-US"/>
        </w:rPr>
      </w:pPr>
      <w:r w:rsidRPr="00922CA2">
        <w:rPr>
          <w:lang w:val="en-US"/>
        </w:rPr>
        <w:t xml:space="preserve"> </w:t>
      </w:r>
      <w:proofErr w:type="spellStart"/>
      <w:r w:rsidR="00DD5A4F">
        <w:rPr>
          <w:lang w:val="en-US"/>
        </w:rPr>
        <w:t>M</w:t>
      </w:r>
      <w:r w:rsidRPr="00922CA2">
        <w:rPr>
          <w:lang w:val="en-US"/>
        </w:rPr>
        <w:t>lade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volonterke</w:t>
      </w:r>
      <w:proofErr w:type="spellEnd"/>
      <w:r w:rsidRPr="00922CA2">
        <w:rPr>
          <w:lang w:val="en-US"/>
        </w:rPr>
        <w:t>, Veronika i Lucija</w:t>
      </w:r>
      <w:r w:rsidR="00DD5A4F">
        <w:rPr>
          <w:lang w:val="en-US"/>
        </w:rPr>
        <w:t xml:space="preserve"> </w:t>
      </w:r>
      <w:proofErr w:type="spellStart"/>
      <w:r w:rsidR="00DD5A4F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održale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edukaciju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pokaznu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vježbu</w:t>
      </w:r>
      <w:proofErr w:type="spellEnd"/>
      <w:r w:rsidRPr="00922CA2">
        <w:rPr>
          <w:lang w:val="en-US"/>
        </w:rPr>
        <w:t xml:space="preserve"> iz </w:t>
      </w:r>
      <w:proofErr w:type="spellStart"/>
      <w:r w:rsidRPr="00922CA2">
        <w:rPr>
          <w:lang w:val="en-US"/>
        </w:rPr>
        <w:t>osnova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prve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pomoći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polaznike</w:t>
      </w:r>
      <w:proofErr w:type="spellEnd"/>
      <w:r w:rsidRPr="00922CA2">
        <w:rPr>
          <w:lang w:val="en-US"/>
        </w:rPr>
        <w:t xml:space="preserve"> male </w:t>
      </w:r>
      <w:proofErr w:type="spellStart"/>
      <w:r w:rsidRPr="00922CA2">
        <w:rPr>
          <w:lang w:val="en-US"/>
        </w:rPr>
        <w:t>planinarske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škole</w:t>
      </w:r>
      <w:proofErr w:type="spellEnd"/>
      <w:r w:rsidRPr="00922CA2">
        <w:rPr>
          <w:lang w:val="en-US"/>
        </w:rPr>
        <w:t xml:space="preserve">. Mali </w:t>
      </w:r>
      <w:proofErr w:type="spellStart"/>
      <w:r w:rsidRPr="00922CA2">
        <w:rPr>
          <w:lang w:val="en-US"/>
        </w:rPr>
        <w:t>planinari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pokazali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veliko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zanimanje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odlično</w:t>
      </w:r>
      <w:proofErr w:type="spellEnd"/>
      <w:r w:rsidRPr="00922CA2">
        <w:rPr>
          <w:lang w:val="en-US"/>
        </w:rPr>
        <w:t xml:space="preserve"> se </w:t>
      </w:r>
      <w:proofErr w:type="spellStart"/>
      <w:r w:rsidRPr="00922CA2">
        <w:rPr>
          <w:lang w:val="en-US"/>
        </w:rPr>
        <w:t>snašli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praktičnim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vježbama</w:t>
      </w:r>
      <w:proofErr w:type="spellEnd"/>
      <w:r w:rsidRPr="00922CA2">
        <w:rPr>
          <w:lang w:val="en-US"/>
        </w:rPr>
        <w:t>.</w:t>
      </w:r>
    </w:p>
    <w:p w14:paraId="7C69F06F" w14:textId="1B1155A3" w:rsidR="00295761" w:rsidRPr="00922CA2" w:rsidRDefault="00295761" w:rsidP="00922CA2">
      <w:pPr>
        <w:rPr>
          <w:lang w:val="en-US"/>
        </w:rPr>
      </w:pPr>
      <w:r>
        <w:rPr>
          <w:lang w:val="en-US"/>
        </w:rPr>
        <w:t xml:space="preserve">             </w:t>
      </w:r>
      <w:r>
        <w:rPr>
          <w:noProof/>
          <w:lang w:val="en-US"/>
        </w:rPr>
        <w:drawing>
          <wp:inline distT="0" distB="0" distL="0" distR="0" wp14:anchorId="4860E321" wp14:editId="42A77F1C">
            <wp:extent cx="1996440" cy="1497450"/>
            <wp:effectExtent l="0" t="0" r="3810" b="7620"/>
            <wp:docPr id="22" name="Slika 22" descr="Slika na kojoj se prikazuje trava, na otvorenom, stablo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trava, na otvorenom, stablo, dijete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35" cy="15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67F">
        <w:rPr>
          <w:lang w:val="en-US"/>
        </w:rPr>
        <w:t xml:space="preserve">  </w:t>
      </w:r>
      <w:r w:rsidR="00386EDB">
        <w:rPr>
          <w:noProof/>
          <w:lang w:val="en-US"/>
        </w:rPr>
        <w:drawing>
          <wp:inline distT="0" distB="0" distL="0" distR="0" wp14:anchorId="030F19AC" wp14:editId="7B16163E">
            <wp:extent cx="2011507" cy="1508751"/>
            <wp:effectExtent l="0" t="0" r="8255" b="0"/>
            <wp:docPr id="33" name="Slika 33" descr="Slika na kojoj se prikazuje osoba, trava, dijete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osoba, trava, dijete, na otvorenom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06" cy="15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D88" w14:textId="47215755" w:rsidR="00386EDB" w:rsidRDefault="00386EDB" w:rsidP="00386EDB">
      <w:pPr>
        <w:pStyle w:val="Tijeloteksta"/>
        <w:spacing w:before="1" w:line="266" w:lineRule="auto"/>
        <w:ind w:right="2896"/>
      </w:pPr>
      <w:r>
        <w:rPr>
          <w:b/>
        </w:rPr>
        <w:t xml:space="preserve">Slika 18. i 19. </w:t>
      </w:r>
      <w:r>
        <w:t>Mala planinarska škola</w:t>
      </w:r>
    </w:p>
    <w:p w14:paraId="65204460" w14:textId="21EBF151" w:rsidR="00386EDB" w:rsidRDefault="00386EDB" w:rsidP="00386EDB">
      <w:pPr>
        <w:pStyle w:val="Tijeloteksta"/>
        <w:spacing w:before="1" w:line="266" w:lineRule="auto"/>
        <w:ind w:right="2896"/>
      </w:pPr>
    </w:p>
    <w:p w14:paraId="73956D1D" w14:textId="77777777" w:rsidR="00386EDB" w:rsidRDefault="00386EDB" w:rsidP="00386EDB">
      <w:pPr>
        <w:pStyle w:val="Tijeloteksta"/>
        <w:spacing w:before="1" w:line="266" w:lineRule="auto"/>
        <w:ind w:right="2896"/>
      </w:pPr>
    </w:p>
    <w:p w14:paraId="0CFCFDC6" w14:textId="38788D1A" w:rsidR="00922CA2" w:rsidRDefault="00922CA2" w:rsidP="00922CA2">
      <w:pPr>
        <w:rPr>
          <w:lang w:val="en-US"/>
        </w:rPr>
      </w:pPr>
    </w:p>
    <w:p w14:paraId="03C9F956" w14:textId="3AE01163" w:rsidR="00450A94" w:rsidRPr="00922CA2" w:rsidRDefault="00450A94" w:rsidP="00922CA2">
      <w:pPr>
        <w:rPr>
          <w:lang w:val="en-US"/>
        </w:rPr>
      </w:pPr>
      <w:r>
        <w:rPr>
          <w:lang w:val="en-US"/>
        </w:rPr>
        <w:t>TJEDAN BORBE PROTIV TBC-a</w:t>
      </w:r>
    </w:p>
    <w:p w14:paraId="071744D8" w14:textId="7AC16481" w:rsidR="001D1C17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Obiljež</w:t>
      </w:r>
      <w:r w:rsidR="001D1C17">
        <w:rPr>
          <w:lang w:val="en-US"/>
        </w:rPr>
        <w:t>ili</w:t>
      </w:r>
      <w:proofErr w:type="spellEnd"/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="001D1C17">
        <w:rPr>
          <w:lang w:val="en-US"/>
        </w:rPr>
        <w:t>tjedan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borbe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protiv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tuberkuloze</w:t>
      </w:r>
      <w:proofErr w:type="spellEnd"/>
      <w:r w:rsidRPr="00922CA2">
        <w:rPr>
          <w:lang w:val="en-US"/>
        </w:rPr>
        <w:t xml:space="preserve"> od 14. do 21. </w:t>
      </w:r>
      <w:proofErr w:type="spellStart"/>
      <w:r w:rsidRPr="00922CA2">
        <w:rPr>
          <w:lang w:val="en-US"/>
        </w:rPr>
        <w:t>rujna</w:t>
      </w:r>
      <w:proofErr w:type="spellEnd"/>
      <w:r w:rsidRPr="00922CA2">
        <w:rPr>
          <w:lang w:val="en-US"/>
        </w:rPr>
        <w:t xml:space="preserve"> 2021. </w:t>
      </w:r>
      <w:proofErr w:type="spellStart"/>
      <w:proofErr w:type="gramStart"/>
      <w:r w:rsidR="008E1AAC">
        <w:rPr>
          <w:lang w:val="en-US"/>
        </w:rPr>
        <w:t>g</w:t>
      </w:r>
      <w:r w:rsidRPr="00922CA2">
        <w:rPr>
          <w:lang w:val="en-US"/>
        </w:rPr>
        <w:t>odine</w:t>
      </w:r>
      <w:proofErr w:type="spellEnd"/>
      <w:r w:rsidRPr="00922CA2">
        <w:rPr>
          <w:lang w:val="en-US"/>
        </w:rPr>
        <w:t xml:space="preserve"> </w:t>
      </w:r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objavom</w:t>
      </w:r>
      <w:proofErr w:type="spellEnd"/>
      <w:proofErr w:type="gramEnd"/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na</w:t>
      </w:r>
      <w:proofErr w:type="spellEnd"/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društvenim</w:t>
      </w:r>
      <w:proofErr w:type="spellEnd"/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mrežama</w:t>
      </w:r>
      <w:proofErr w:type="spellEnd"/>
      <w:r w:rsidR="001D1C17">
        <w:rPr>
          <w:lang w:val="en-US"/>
        </w:rPr>
        <w:t>.</w:t>
      </w:r>
    </w:p>
    <w:p w14:paraId="65979D8A" w14:textId="0483B17F" w:rsidR="00450A94" w:rsidRDefault="00450A94" w:rsidP="00922CA2">
      <w:pPr>
        <w:rPr>
          <w:lang w:val="en-US"/>
        </w:rPr>
      </w:pPr>
    </w:p>
    <w:p w14:paraId="4B3CFA00" w14:textId="46A7608D" w:rsidR="00450A94" w:rsidRPr="00922CA2" w:rsidRDefault="00450A94" w:rsidP="00922CA2">
      <w:pPr>
        <w:rPr>
          <w:lang w:val="en-US"/>
        </w:rPr>
      </w:pPr>
      <w:r>
        <w:rPr>
          <w:lang w:val="en-US"/>
        </w:rPr>
        <w:t>SVJETSKI DAN PRVE POMOĆI</w:t>
      </w:r>
    </w:p>
    <w:p w14:paraId="0298D1D7" w14:textId="7F2E378C" w:rsidR="00922CA2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Svjetski</w:t>
      </w:r>
      <w:proofErr w:type="spellEnd"/>
      <w:r w:rsidRPr="00922CA2">
        <w:rPr>
          <w:lang w:val="en-US"/>
        </w:rPr>
        <w:t xml:space="preserve"> dan </w:t>
      </w:r>
      <w:proofErr w:type="spellStart"/>
      <w:r w:rsidRPr="00922CA2">
        <w:rPr>
          <w:lang w:val="en-US"/>
        </w:rPr>
        <w:t>prve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pomoći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obilježili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sudjelovanjem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educiranju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polaznika</w:t>
      </w:r>
      <w:proofErr w:type="spellEnd"/>
      <w:r w:rsidRPr="00922CA2">
        <w:rPr>
          <w:lang w:val="en-US"/>
        </w:rPr>
        <w:t xml:space="preserve"> male </w:t>
      </w:r>
      <w:proofErr w:type="spellStart"/>
      <w:r w:rsidRPr="00922CA2">
        <w:rPr>
          <w:lang w:val="en-US"/>
        </w:rPr>
        <w:t>planinarske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škole</w:t>
      </w:r>
      <w:proofErr w:type="spellEnd"/>
      <w:r w:rsidRPr="00922CA2">
        <w:rPr>
          <w:lang w:val="en-US"/>
        </w:rPr>
        <w:t xml:space="preserve"> HPD-a </w:t>
      </w:r>
      <w:proofErr w:type="spellStart"/>
      <w:r w:rsidRPr="00922CA2">
        <w:rPr>
          <w:lang w:val="en-US"/>
        </w:rPr>
        <w:t>Cesargrad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Kalniku</w:t>
      </w:r>
      <w:proofErr w:type="spellEnd"/>
      <w:r w:rsidR="008E1AAC">
        <w:rPr>
          <w:lang w:val="en-US"/>
        </w:rPr>
        <w:t>.</w:t>
      </w:r>
      <w:r w:rsidR="001D1C17">
        <w:rPr>
          <w:lang w:val="en-US"/>
        </w:rPr>
        <w:t xml:space="preserve"> Edukacije </w:t>
      </w:r>
      <w:proofErr w:type="spellStart"/>
      <w:r w:rsidR="001D1C17">
        <w:rPr>
          <w:lang w:val="en-US"/>
        </w:rPr>
        <w:t>su</w:t>
      </w:r>
      <w:proofErr w:type="spellEnd"/>
      <w:r w:rsidR="001D1C17">
        <w:rPr>
          <w:lang w:val="en-US"/>
        </w:rPr>
        <w:t xml:space="preserve"> </w:t>
      </w:r>
      <w:proofErr w:type="spellStart"/>
      <w:r w:rsidR="001D1C17">
        <w:rPr>
          <w:lang w:val="en-US"/>
        </w:rPr>
        <w:t>odradili</w:t>
      </w:r>
      <w:proofErr w:type="spellEnd"/>
      <w:r w:rsidR="001D1C17">
        <w:rPr>
          <w:lang w:val="en-US"/>
        </w:rPr>
        <w:t xml:space="preserve"> Davor Žažar I Mario Harapin.</w:t>
      </w:r>
    </w:p>
    <w:p w14:paraId="2A6D0396" w14:textId="40D9E960" w:rsidR="00450A94" w:rsidRDefault="009255DE" w:rsidP="009255D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B302A5" wp14:editId="39D368A8">
            <wp:extent cx="4030980" cy="2728285"/>
            <wp:effectExtent l="0" t="0" r="7620" b="0"/>
            <wp:docPr id="23" name="Slika 23" descr="Slika na kojoj se prikazuje na otvorenom, nebo, stabl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na otvorenom, nebo, stablo, trava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92" cy="27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F6AF" w14:textId="30DE8D92" w:rsidR="00386EDB" w:rsidRDefault="00386EDB" w:rsidP="00386EDB">
      <w:pPr>
        <w:pStyle w:val="Tijeloteksta"/>
        <w:spacing w:before="1" w:line="266" w:lineRule="auto"/>
        <w:ind w:right="2896"/>
      </w:pPr>
      <w:r>
        <w:rPr>
          <w:b/>
        </w:rPr>
        <w:t xml:space="preserve">Slika 20. </w:t>
      </w:r>
      <w:r>
        <w:t>Svjetski dan prve pomoći, MPŠ, Kalnik</w:t>
      </w:r>
    </w:p>
    <w:p w14:paraId="02DAF0B4" w14:textId="2450E14A" w:rsidR="009255DE" w:rsidRDefault="009255DE" w:rsidP="009255DE">
      <w:pPr>
        <w:jc w:val="center"/>
        <w:rPr>
          <w:lang w:val="en-US"/>
        </w:rPr>
      </w:pPr>
    </w:p>
    <w:p w14:paraId="4DDF9AB1" w14:textId="77777777" w:rsidR="009255DE" w:rsidRDefault="009255DE" w:rsidP="009255DE">
      <w:pPr>
        <w:jc w:val="center"/>
        <w:rPr>
          <w:lang w:val="en-US"/>
        </w:rPr>
      </w:pPr>
    </w:p>
    <w:p w14:paraId="7151F032" w14:textId="77777777" w:rsidR="009255DE" w:rsidRDefault="009255DE" w:rsidP="00922CA2">
      <w:pPr>
        <w:rPr>
          <w:lang w:val="en-US"/>
        </w:rPr>
      </w:pPr>
    </w:p>
    <w:p w14:paraId="7F651054" w14:textId="7E62BFF5" w:rsidR="009255DE" w:rsidRDefault="009255DE" w:rsidP="00922CA2">
      <w:pPr>
        <w:rPr>
          <w:lang w:val="en-US"/>
        </w:rPr>
      </w:pPr>
    </w:p>
    <w:p w14:paraId="2D6B0C6C" w14:textId="7EC84CCB" w:rsidR="00386EDB" w:rsidRDefault="00386EDB" w:rsidP="00922CA2">
      <w:pPr>
        <w:rPr>
          <w:lang w:val="en-US"/>
        </w:rPr>
      </w:pPr>
    </w:p>
    <w:p w14:paraId="65370579" w14:textId="0AD9EB5F" w:rsidR="00386EDB" w:rsidRDefault="00386EDB" w:rsidP="00922CA2">
      <w:pPr>
        <w:rPr>
          <w:lang w:val="en-US"/>
        </w:rPr>
      </w:pPr>
    </w:p>
    <w:p w14:paraId="65274B04" w14:textId="2F75B870" w:rsidR="00386EDB" w:rsidRDefault="00386EDB" w:rsidP="00922CA2">
      <w:pPr>
        <w:rPr>
          <w:lang w:val="en-US"/>
        </w:rPr>
      </w:pPr>
    </w:p>
    <w:p w14:paraId="52316E50" w14:textId="4D61D3CB" w:rsidR="00386EDB" w:rsidRDefault="00386EDB" w:rsidP="00922CA2">
      <w:pPr>
        <w:rPr>
          <w:lang w:val="en-US"/>
        </w:rPr>
      </w:pPr>
    </w:p>
    <w:p w14:paraId="3D06FFB1" w14:textId="508C072F" w:rsidR="00386EDB" w:rsidRDefault="00386EDB" w:rsidP="00922CA2">
      <w:pPr>
        <w:rPr>
          <w:lang w:val="en-US"/>
        </w:rPr>
      </w:pPr>
    </w:p>
    <w:p w14:paraId="26FC86C5" w14:textId="77777777" w:rsidR="00386EDB" w:rsidRDefault="00386EDB" w:rsidP="00922CA2">
      <w:pPr>
        <w:rPr>
          <w:lang w:val="en-US"/>
        </w:rPr>
      </w:pPr>
    </w:p>
    <w:p w14:paraId="53432E31" w14:textId="77777777" w:rsidR="009255DE" w:rsidRDefault="009255DE" w:rsidP="00922CA2">
      <w:pPr>
        <w:rPr>
          <w:lang w:val="en-US"/>
        </w:rPr>
      </w:pPr>
    </w:p>
    <w:p w14:paraId="385E854A" w14:textId="63306944" w:rsidR="00450A94" w:rsidRPr="00922CA2" w:rsidRDefault="00450A94" w:rsidP="00922CA2">
      <w:pPr>
        <w:rPr>
          <w:lang w:val="en-US"/>
        </w:rPr>
      </w:pPr>
      <w:r>
        <w:rPr>
          <w:lang w:val="en-US"/>
        </w:rPr>
        <w:t>IZLET U FUŽINE</w:t>
      </w:r>
    </w:p>
    <w:p w14:paraId="3BB6E77E" w14:textId="534FFB7F" w:rsidR="00922CA2" w:rsidRDefault="00922CA2" w:rsidP="00922CA2">
      <w:pPr>
        <w:rPr>
          <w:lang w:val="en-US"/>
        </w:rPr>
      </w:pPr>
      <w:r w:rsidRPr="00922CA2">
        <w:rPr>
          <w:lang w:val="en-US"/>
        </w:rPr>
        <w:t xml:space="preserve">U </w:t>
      </w:r>
      <w:proofErr w:type="spellStart"/>
      <w:r w:rsidRPr="00922CA2">
        <w:rPr>
          <w:lang w:val="en-US"/>
        </w:rPr>
        <w:t>organizaciji</w:t>
      </w:r>
      <w:proofErr w:type="spellEnd"/>
      <w:r w:rsidRPr="00922CA2">
        <w:rPr>
          <w:lang w:val="en-US"/>
        </w:rPr>
        <w:t xml:space="preserve"> </w:t>
      </w:r>
      <w:hyperlink r:id="rId31" w:history="1">
        <w:r w:rsidR="001D1C17">
          <w:rPr>
            <w:rStyle w:val="Hiperveza"/>
            <w:lang w:val="en-US"/>
          </w:rPr>
          <w:t>GDCK</w:t>
        </w:r>
      </w:hyperlink>
      <w:r w:rsidR="001D1C17">
        <w:rPr>
          <w:lang w:val="en-US"/>
        </w:rPr>
        <w:t xml:space="preserve"> Klanjec</w:t>
      </w:r>
      <w:r w:rsidRPr="00922CA2">
        <w:rPr>
          <w:lang w:val="en-US"/>
        </w:rPr>
        <w:t xml:space="preserve">, </w:t>
      </w:r>
      <w:proofErr w:type="spellStart"/>
      <w:r w:rsidRPr="00922CA2">
        <w:rPr>
          <w:lang w:val="en-US"/>
        </w:rPr>
        <w:t>umirovljenici</w:t>
      </w:r>
      <w:proofErr w:type="spellEnd"/>
      <w:r w:rsidRPr="00922CA2">
        <w:rPr>
          <w:lang w:val="en-US"/>
        </w:rPr>
        <w:t xml:space="preserve">, </w:t>
      </w:r>
      <w:proofErr w:type="spellStart"/>
      <w:r w:rsidRPr="00922CA2">
        <w:rPr>
          <w:lang w:val="en-US"/>
        </w:rPr>
        <w:t>korisnici</w:t>
      </w:r>
      <w:proofErr w:type="spellEnd"/>
      <w:r w:rsidRPr="00922CA2">
        <w:rPr>
          <w:lang w:val="en-US"/>
        </w:rPr>
        <w:t xml:space="preserve"> Dnevnog boravka 60+ </w:t>
      </w:r>
      <w:proofErr w:type="spellStart"/>
      <w:r w:rsidRPr="00922CA2">
        <w:rPr>
          <w:lang w:val="en-US"/>
        </w:rPr>
        <w:t>bili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ekskurziji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Fužinama</w:t>
      </w:r>
      <w:proofErr w:type="spellEnd"/>
      <w:r w:rsidRPr="00922CA2">
        <w:rPr>
          <w:lang w:val="en-US"/>
        </w:rPr>
        <w:t xml:space="preserve">. </w:t>
      </w:r>
      <w:proofErr w:type="spellStart"/>
      <w:r w:rsidRPr="00922CA2">
        <w:rPr>
          <w:lang w:val="en-US"/>
        </w:rPr>
        <w:t>Posjetili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Špilju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Vrelo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kaubojsko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selo</w:t>
      </w:r>
      <w:proofErr w:type="spellEnd"/>
      <w:r w:rsidRPr="00922CA2">
        <w:rPr>
          <w:lang w:val="en-US"/>
        </w:rPr>
        <w:t xml:space="preserve"> Roswell, </w:t>
      </w:r>
      <w:proofErr w:type="spellStart"/>
      <w:r w:rsidRPr="00922CA2">
        <w:rPr>
          <w:lang w:val="en-US"/>
        </w:rPr>
        <w:t>napravljeno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potrebe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snimanja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filma</w:t>
      </w:r>
      <w:proofErr w:type="spellEnd"/>
      <w:r w:rsidRPr="00922CA2">
        <w:rPr>
          <w:lang w:val="en-US"/>
        </w:rPr>
        <w:t xml:space="preserve"> Winnetou, </w:t>
      </w:r>
      <w:proofErr w:type="spellStart"/>
      <w:r w:rsidRPr="00922CA2">
        <w:rPr>
          <w:lang w:val="en-US"/>
        </w:rPr>
        <w:t>gdje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osjetili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atmosferu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Divljeg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zapada</w:t>
      </w:r>
      <w:proofErr w:type="spellEnd"/>
      <w:r w:rsidRPr="00922CA2">
        <w:rPr>
          <w:lang w:val="en-US"/>
        </w:rPr>
        <w:t xml:space="preserve">. </w:t>
      </w:r>
      <w:proofErr w:type="spellStart"/>
      <w:r w:rsidRPr="00922CA2">
        <w:rPr>
          <w:lang w:val="en-US"/>
        </w:rPr>
        <w:t>Poslijepodne</w:t>
      </w:r>
      <w:proofErr w:type="spellEnd"/>
      <w:r w:rsidRPr="00922CA2">
        <w:rPr>
          <w:lang w:val="en-US"/>
        </w:rPr>
        <w:t xml:space="preserve"> je bilo </w:t>
      </w:r>
      <w:proofErr w:type="spellStart"/>
      <w:r w:rsidRPr="00922CA2">
        <w:rPr>
          <w:lang w:val="en-US"/>
        </w:rPr>
        <w:t>opušteno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druženje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kupanje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Kostreni</w:t>
      </w:r>
      <w:proofErr w:type="spellEnd"/>
      <w:r w:rsidRPr="00922CA2">
        <w:rPr>
          <w:lang w:val="en-US"/>
        </w:rPr>
        <w:t xml:space="preserve">. </w:t>
      </w:r>
    </w:p>
    <w:p w14:paraId="3E700DFB" w14:textId="6BD51DAA" w:rsidR="009255DE" w:rsidRDefault="009255DE" w:rsidP="00922CA2">
      <w:pPr>
        <w:rPr>
          <w:lang w:val="en-US"/>
        </w:rPr>
      </w:pPr>
    </w:p>
    <w:p w14:paraId="69DFE789" w14:textId="7E309410" w:rsidR="009255DE" w:rsidRDefault="009255DE" w:rsidP="009255D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CB3A16" wp14:editId="2BD0FCD2">
            <wp:extent cx="3863340" cy="5151275"/>
            <wp:effectExtent l="0" t="0" r="3810" b="0"/>
            <wp:docPr id="24" name="Slika 24" descr="Slika na kojoj se prikazuje na otvorenom, trava, nebo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na otvorenom, trava, nebo, tlo&#10;&#10;Opis je automatski generira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51" cy="51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C350" w14:textId="66BBA8D9" w:rsidR="00386EDB" w:rsidRDefault="00386EDB" w:rsidP="00386EDB">
      <w:pPr>
        <w:pStyle w:val="Tijeloteksta"/>
        <w:spacing w:before="1" w:line="266" w:lineRule="auto"/>
        <w:ind w:right="2896"/>
      </w:pPr>
      <w:r>
        <w:rPr>
          <w:b/>
        </w:rPr>
        <w:t xml:space="preserve">Slika 21. </w:t>
      </w:r>
      <w:r>
        <w:t xml:space="preserve">DB60+, </w:t>
      </w:r>
      <w:proofErr w:type="spellStart"/>
      <w:r>
        <w:t>Roswell</w:t>
      </w:r>
      <w:proofErr w:type="spellEnd"/>
    </w:p>
    <w:p w14:paraId="48498218" w14:textId="4710B6D3" w:rsidR="00386EDB" w:rsidRDefault="00386EDB" w:rsidP="00386EDB">
      <w:pPr>
        <w:pStyle w:val="Tijeloteksta"/>
        <w:spacing w:before="1" w:line="266" w:lineRule="auto"/>
        <w:ind w:right="2896"/>
      </w:pPr>
    </w:p>
    <w:p w14:paraId="674289E7" w14:textId="7EB1472B" w:rsidR="00386EDB" w:rsidRDefault="00386EDB" w:rsidP="00386EDB">
      <w:pPr>
        <w:pStyle w:val="Tijeloteksta"/>
        <w:spacing w:before="1" w:line="266" w:lineRule="auto"/>
        <w:ind w:right="2896"/>
      </w:pPr>
    </w:p>
    <w:p w14:paraId="72043E2B" w14:textId="27D1FA13" w:rsidR="00386EDB" w:rsidRDefault="00386EDB" w:rsidP="00386EDB">
      <w:pPr>
        <w:pStyle w:val="Tijeloteksta"/>
        <w:spacing w:before="1" w:line="266" w:lineRule="auto"/>
        <w:ind w:right="2896"/>
      </w:pPr>
    </w:p>
    <w:p w14:paraId="3D736785" w14:textId="0F573123" w:rsidR="00386EDB" w:rsidRDefault="00386EDB" w:rsidP="00386EDB">
      <w:pPr>
        <w:pStyle w:val="Tijeloteksta"/>
        <w:spacing w:before="1" w:line="266" w:lineRule="auto"/>
        <w:ind w:right="2896"/>
      </w:pPr>
    </w:p>
    <w:p w14:paraId="1F04BAB2" w14:textId="137B143C" w:rsidR="00386EDB" w:rsidRDefault="00386EDB" w:rsidP="00386EDB">
      <w:pPr>
        <w:pStyle w:val="Tijeloteksta"/>
        <w:spacing w:before="1" w:line="266" w:lineRule="auto"/>
        <w:ind w:right="2896"/>
      </w:pPr>
    </w:p>
    <w:p w14:paraId="4548D441" w14:textId="77777777" w:rsidR="00386EDB" w:rsidRDefault="00386EDB" w:rsidP="00386EDB">
      <w:pPr>
        <w:pStyle w:val="Tijeloteksta"/>
        <w:spacing w:before="1" w:line="266" w:lineRule="auto"/>
        <w:ind w:right="2896"/>
      </w:pPr>
    </w:p>
    <w:p w14:paraId="28AD206D" w14:textId="77777777" w:rsidR="009255DE" w:rsidRPr="00922CA2" w:rsidRDefault="009255DE" w:rsidP="009255DE">
      <w:pPr>
        <w:jc w:val="center"/>
        <w:rPr>
          <w:lang w:val="en-US"/>
        </w:rPr>
      </w:pPr>
    </w:p>
    <w:p w14:paraId="6F32021B" w14:textId="247B55A4" w:rsidR="00922CA2" w:rsidRPr="00922CA2" w:rsidRDefault="00450A94" w:rsidP="00922CA2">
      <w:pPr>
        <w:rPr>
          <w:lang w:val="en-US"/>
        </w:rPr>
      </w:pPr>
      <w:r>
        <w:rPr>
          <w:lang w:val="en-US"/>
        </w:rPr>
        <w:t>IZLET u NOVI VINODOLSKI</w:t>
      </w:r>
    </w:p>
    <w:p w14:paraId="6C87AF3B" w14:textId="2A91358B" w:rsidR="00922CA2" w:rsidRDefault="00922CA2" w:rsidP="00922CA2">
      <w:pPr>
        <w:rPr>
          <w:lang w:val="en-US"/>
        </w:rPr>
      </w:pPr>
      <w:r w:rsidRPr="00922CA2">
        <w:rPr>
          <w:lang w:val="en-US"/>
        </w:rPr>
        <w:t xml:space="preserve"> Gradsko društvo Crvenog križa Klanjec </w:t>
      </w:r>
      <w:proofErr w:type="spellStart"/>
      <w:r w:rsidRPr="00922CA2">
        <w:rPr>
          <w:lang w:val="en-US"/>
        </w:rPr>
        <w:t>organiziralo</w:t>
      </w:r>
      <w:proofErr w:type="spellEnd"/>
      <w:r w:rsidRPr="00922CA2">
        <w:rPr>
          <w:lang w:val="en-US"/>
        </w:rPr>
        <w:t xml:space="preserve"> je </w:t>
      </w:r>
      <w:proofErr w:type="spellStart"/>
      <w:r w:rsidRPr="00922CA2">
        <w:rPr>
          <w:lang w:val="en-US"/>
        </w:rPr>
        <w:t>nagradni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izlet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volontere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te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članove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Podmlatka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osnovnih</w:t>
      </w:r>
      <w:proofErr w:type="spellEnd"/>
      <w:r w:rsidRPr="00922CA2">
        <w:rPr>
          <w:lang w:val="en-US"/>
        </w:rPr>
        <w:t xml:space="preserve"> škola </w:t>
      </w:r>
      <w:proofErr w:type="spellStart"/>
      <w:r w:rsidRPr="00922CA2">
        <w:rPr>
          <w:lang w:val="en-US"/>
        </w:rPr>
        <w:t>sa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svog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područja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djelovanja</w:t>
      </w:r>
      <w:proofErr w:type="spellEnd"/>
      <w:r w:rsidRPr="00922CA2">
        <w:rPr>
          <w:lang w:val="en-US"/>
        </w:rPr>
        <w:t xml:space="preserve"> u Novi Vinodolski. </w:t>
      </w:r>
      <w:proofErr w:type="spellStart"/>
      <w:r w:rsidRPr="00922CA2">
        <w:rPr>
          <w:lang w:val="en-US"/>
        </w:rPr>
        <w:t>Jutarnji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dio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programa</w:t>
      </w:r>
      <w:proofErr w:type="spellEnd"/>
      <w:r w:rsidRPr="00922CA2">
        <w:rPr>
          <w:lang w:val="en-US"/>
        </w:rPr>
        <w:t xml:space="preserve"> bio je </w:t>
      </w:r>
      <w:proofErr w:type="spellStart"/>
      <w:r w:rsidRPr="00922CA2">
        <w:rPr>
          <w:lang w:val="en-US"/>
        </w:rPr>
        <w:t>rezerviran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razgledavanje</w:t>
      </w:r>
      <w:proofErr w:type="spellEnd"/>
      <w:r w:rsidRPr="00922CA2">
        <w:rPr>
          <w:lang w:val="en-US"/>
        </w:rPr>
        <w:t xml:space="preserve"> grada i </w:t>
      </w:r>
      <w:proofErr w:type="spellStart"/>
      <w:r w:rsidRPr="00922CA2">
        <w:rPr>
          <w:lang w:val="en-US"/>
        </w:rPr>
        <w:t>posjet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Narodnom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muzeju</w:t>
      </w:r>
      <w:proofErr w:type="spellEnd"/>
      <w:r w:rsidRPr="00922CA2">
        <w:rPr>
          <w:lang w:val="en-US"/>
        </w:rPr>
        <w:t xml:space="preserve"> Novi Vinodolski, </w:t>
      </w:r>
      <w:proofErr w:type="spellStart"/>
      <w:r w:rsidRPr="00922CA2">
        <w:rPr>
          <w:lang w:val="en-US"/>
        </w:rPr>
        <w:t>gdje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goste</w:t>
      </w:r>
      <w:proofErr w:type="spellEnd"/>
      <w:r w:rsidRPr="00922CA2">
        <w:rPr>
          <w:lang w:val="en-US"/>
        </w:rPr>
        <w:t xml:space="preserve"> iz </w:t>
      </w:r>
      <w:proofErr w:type="spellStart"/>
      <w:r w:rsidRPr="00922CA2">
        <w:rPr>
          <w:lang w:val="en-US"/>
        </w:rPr>
        <w:t>Zagorja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dočekali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visoki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predstavnici</w:t>
      </w:r>
      <w:proofErr w:type="spellEnd"/>
      <w:r w:rsidRPr="00922CA2">
        <w:rPr>
          <w:lang w:val="en-US"/>
        </w:rPr>
        <w:t xml:space="preserve"> GDCK-a Novi Vinodolski. </w:t>
      </w:r>
      <w:proofErr w:type="spellStart"/>
      <w:r w:rsidRPr="00922CA2">
        <w:rPr>
          <w:lang w:val="en-US"/>
        </w:rPr>
        <w:t>Popodne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djeca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volonteri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proveli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uživajući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kupanju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moru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gdje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su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potražili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osvježenje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uslijed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lipanjskih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vrućina</w:t>
      </w:r>
      <w:proofErr w:type="spellEnd"/>
      <w:r w:rsidRPr="00922CA2">
        <w:rPr>
          <w:lang w:val="en-US"/>
        </w:rPr>
        <w:t>. </w:t>
      </w:r>
    </w:p>
    <w:p w14:paraId="1FBFDB7B" w14:textId="55A5B38F" w:rsidR="00450A94" w:rsidRDefault="009255DE" w:rsidP="009255D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CC7D9E" wp14:editId="228B50C1">
            <wp:extent cx="4358640" cy="2451673"/>
            <wp:effectExtent l="0" t="0" r="3810" b="6350"/>
            <wp:docPr id="25" name="Slika 25" descr="Slika na kojoj se prikazuje osoba, na otvorenom, grupa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 na kojoj se prikazuje osoba, na otvorenom, grupa, poziranje&#10;&#10;Opis je automatski generira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384" cy="25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D1A4" w14:textId="3210E9E4" w:rsidR="00386EDB" w:rsidRDefault="00386EDB" w:rsidP="00386EDB">
      <w:pPr>
        <w:pStyle w:val="Tijeloteksta"/>
        <w:spacing w:before="1" w:line="266" w:lineRule="auto"/>
        <w:ind w:right="2896"/>
      </w:pPr>
      <w:r>
        <w:rPr>
          <w:b/>
        </w:rPr>
        <w:t xml:space="preserve">Slika 22. </w:t>
      </w:r>
      <w:r>
        <w:t>Izlet u Novi Vinodolski</w:t>
      </w:r>
    </w:p>
    <w:p w14:paraId="50E65EAC" w14:textId="77777777" w:rsidR="00386EDB" w:rsidRDefault="00386EDB" w:rsidP="009255DE">
      <w:pPr>
        <w:jc w:val="center"/>
        <w:rPr>
          <w:lang w:val="en-US"/>
        </w:rPr>
      </w:pPr>
    </w:p>
    <w:p w14:paraId="2BE7FD8D" w14:textId="4DE9A625" w:rsidR="009255DE" w:rsidRDefault="009255DE" w:rsidP="00922CA2">
      <w:pPr>
        <w:rPr>
          <w:lang w:val="en-US"/>
        </w:rPr>
      </w:pPr>
    </w:p>
    <w:p w14:paraId="1797BCE0" w14:textId="6E3CEE05" w:rsidR="00386EDB" w:rsidRDefault="00386EDB" w:rsidP="00922CA2">
      <w:pPr>
        <w:rPr>
          <w:lang w:val="en-US"/>
        </w:rPr>
      </w:pPr>
    </w:p>
    <w:p w14:paraId="32841859" w14:textId="10A6E2C8" w:rsidR="00091446" w:rsidRDefault="00091446" w:rsidP="00922CA2">
      <w:pPr>
        <w:rPr>
          <w:lang w:val="en-US"/>
        </w:rPr>
      </w:pPr>
    </w:p>
    <w:p w14:paraId="6D56BAF7" w14:textId="77777777" w:rsidR="00091446" w:rsidRDefault="00091446" w:rsidP="00922CA2">
      <w:pPr>
        <w:rPr>
          <w:lang w:val="en-US"/>
        </w:rPr>
      </w:pPr>
    </w:p>
    <w:p w14:paraId="29396A69" w14:textId="77777777" w:rsidR="00386EDB" w:rsidRDefault="00386EDB" w:rsidP="00922CA2">
      <w:pPr>
        <w:rPr>
          <w:lang w:val="en-US"/>
        </w:rPr>
      </w:pPr>
    </w:p>
    <w:p w14:paraId="0F805860" w14:textId="0FD08D8C" w:rsidR="00450A94" w:rsidRDefault="00450A94" w:rsidP="00922CA2">
      <w:pPr>
        <w:rPr>
          <w:lang w:val="en-US"/>
        </w:rPr>
      </w:pPr>
      <w:r>
        <w:rPr>
          <w:lang w:val="en-US"/>
        </w:rPr>
        <w:t>TJEDAN CRVENOG KRIŽA</w:t>
      </w:r>
    </w:p>
    <w:p w14:paraId="168CE43A" w14:textId="77777777" w:rsidR="00450A94" w:rsidRPr="00922CA2" w:rsidRDefault="00450A94" w:rsidP="00922CA2">
      <w:pPr>
        <w:rPr>
          <w:rFonts w:ascii="Times New Roman" w:hAnsi="Times New Roman" w:cs="Times New Roman"/>
          <w:lang w:val="en-US"/>
        </w:rPr>
      </w:pPr>
    </w:p>
    <w:p w14:paraId="09EFB894" w14:textId="0583CD95" w:rsidR="001D1C17" w:rsidRDefault="00922CA2" w:rsidP="00922CA2">
      <w:pPr>
        <w:rPr>
          <w:rFonts w:ascii="Times New Roman" w:hAnsi="Times New Roman" w:cs="Times New Roman"/>
          <w:lang w:val="en-US"/>
        </w:rPr>
      </w:pPr>
      <w:r w:rsidRPr="00922CA2">
        <w:rPr>
          <w:rFonts w:ascii="Times New Roman" w:hAnsi="Times New Roman" w:cs="Times New Roman"/>
          <w:lang w:val="en-US"/>
        </w:rPr>
        <w:t xml:space="preserve">U </w:t>
      </w:r>
      <w:proofErr w:type="spellStart"/>
      <w:r w:rsidRPr="00922CA2">
        <w:rPr>
          <w:rFonts w:ascii="Times New Roman" w:hAnsi="Times New Roman" w:cs="Times New Roman"/>
          <w:lang w:val="en-US"/>
        </w:rPr>
        <w:t>sklopu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Tjedna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Crvenog križa, </w:t>
      </w:r>
      <w:proofErr w:type="spellStart"/>
      <w:r w:rsidRPr="00922CA2">
        <w:rPr>
          <w:rFonts w:ascii="Times New Roman" w:hAnsi="Times New Roman" w:cs="Times New Roman"/>
          <w:lang w:val="en-US"/>
        </w:rPr>
        <w:t>održali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smo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druženje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podmlatka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GDCK Klanjec </w:t>
      </w:r>
      <w:proofErr w:type="spellStart"/>
      <w:r w:rsidRPr="00922CA2">
        <w:rPr>
          <w:rFonts w:ascii="Times New Roman" w:hAnsi="Times New Roman" w:cs="Times New Roman"/>
          <w:lang w:val="en-US"/>
        </w:rPr>
        <w:t>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Cesargradu.Druženje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Pr="00922CA2">
        <w:rPr>
          <w:rFonts w:ascii="Times New Roman" w:hAnsi="Times New Roman" w:cs="Times New Roman"/>
          <w:lang w:val="en-US"/>
        </w:rPr>
        <w:t>započelo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pješačenjem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iz </w:t>
      </w:r>
      <w:proofErr w:type="spellStart"/>
      <w:r w:rsidRPr="00922CA2">
        <w:rPr>
          <w:rFonts w:ascii="Times New Roman" w:hAnsi="Times New Roman" w:cs="Times New Roman"/>
          <w:lang w:val="en-US"/>
        </w:rPr>
        <w:t>Klanjca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922CA2">
        <w:rPr>
          <w:rFonts w:ascii="Times New Roman" w:hAnsi="Times New Roman" w:cs="Times New Roman"/>
          <w:lang w:val="en-US"/>
        </w:rPr>
        <w:t>planinarske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kuće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Cesargradu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pod </w:t>
      </w:r>
      <w:proofErr w:type="spellStart"/>
      <w:r w:rsidRPr="00922CA2">
        <w:rPr>
          <w:rFonts w:ascii="Times New Roman" w:hAnsi="Times New Roman" w:cs="Times New Roman"/>
          <w:lang w:val="en-US"/>
        </w:rPr>
        <w:t>vodstvom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planinarskog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vodiča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r w:rsidR="001D1C17" w:rsidRPr="001D1C17">
        <w:rPr>
          <w:rFonts w:ascii="Times New Roman" w:hAnsi="Times New Roman" w:cs="Times New Roman"/>
          <w:lang w:val="en-US"/>
        </w:rPr>
        <w:t>Kr</w:t>
      </w:r>
      <w:r w:rsidR="001D1C17">
        <w:rPr>
          <w:rFonts w:ascii="Times New Roman" w:hAnsi="Times New Roman" w:cs="Times New Roman"/>
          <w:lang w:val="en-US"/>
        </w:rPr>
        <w:t xml:space="preserve">ešimira </w:t>
      </w:r>
      <w:proofErr w:type="spellStart"/>
      <w:proofErr w:type="gramStart"/>
      <w:r w:rsidR="001D1C17">
        <w:rPr>
          <w:rFonts w:ascii="Times New Roman" w:hAnsi="Times New Roman" w:cs="Times New Roman"/>
          <w:lang w:val="en-US"/>
        </w:rPr>
        <w:t>Kralja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.</w:t>
      </w:r>
      <w:proofErr w:type="gram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Pozdravne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riječi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okupljenima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uputili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predsjednik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GDCK Klanjec </w:t>
      </w:r>
      <w:proofErr w:type="spellStart"/>
      <w:r w:rsidRPr="00922CA2">
        <w:rPr>
          <w:rFonts w:ascii="Times New Roman" w:hAnsi="Times New Roman" w:cs="Times New Roman"/>
          <w:lang w:val="en-US"/>
        </w:rPr>
        <w:t>predsjednica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HPD </w:t>
      </w:r>
      <w:proofErr w:type="spellStart"/>
      <w:r w:rsidRPr="00922CA2">
        <w:rPr>
          <w:rFonts w:ascii="Times New Roman" w:hAnsi="Times New Roman" w:cs="Times New Roman"/>
          <w:lang w:val="en-US"/>
        </w:rPr>
        <w:t>Cesargrad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, i </w:t>
      </w:r>
      <w:proofErr w:type="spellStart"/>
      <w:r w:rsidRPr="00922CA2">
        <w:rPr>
          <w:rFonts w:ascii="Times New Roman" w:hAnsi="Times New Roman" w:cs="Times New Roman"/>
          <w:lang w:val="en-US"/>
        </w:rPr>
        <w:t>gradonačelnik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Grada </w:t>
      </w:r>
      <w:proofErr w:type="spellStart"/>
      <w:r w:rsidRPr="00922CA2">
        <w:rPr>
          <w:rFonts w:ascii="Times New Roman" w:hAnsi="Times New Roman" w:cs="Times New Roman"/>
          <w:lang w:val="en-US"/>
        </w:rPr>
        <w:t>Klanjca</w:t>
      </w:r>
      <w:proofErr w:type="spellEnd"/>
      <w:r w:rsidRPr="00922CA2">
        <w:rPr>
          <w:rFonts w:ascii="Times New Roman" w:hAnsi="Times New Roman" w:cs="Times New Roman"/>
          <w:lang w:val="en-US"/>
        </w:rPr>
        <w:t>.</w:t>
      </w:r>
    </w:p>
    <w:p w14:paraId="2C727F42" w14:textId="3F88CE4F" w:rsidR="00091446" w:rsidRDefault="00091446" w:rsidP="00922CA2">
      <w:pPr>
        <w:rPr>
          <w:rFonts w:ascii="Times New Roman" w:hAnsi="Times New Roman" w:cs="Times New Roman"/>
          <w:lang w:val="en-US"/>
        </w:rPr>
      </w:pPr>
    </w:p>
    <w:p w14:paraId="151DD889" w14:textId="3508C6A7" w:rsidR="00091446" w:rsidRDefault="00091446" w:rsidP="00922CA2">
      <w:pPr>
        <w:rPr>
          <w:rFonts w:ascii="Times New Roman" w:hAnsi="Times New Roman" w:cs="Times New Roman"/>
          <w:lang w:val="en-US"/>
        </w:rPr>
      </w:pPr>
    </w:p>
    <w:p w14:paraId="2CB9C811" w14:textId="77777777" w:rsidR="00091446" w:rsidRDefault="00091446" w:rsidP="00922CA2">
      <w:pPr>
        <w:rPr>
          <w:rFonts w:ascii="Times New Roman" w:hAnsi="Times New Roman" w:cs="Times New Roman"/>
          <w:lang w:val="en-US"/>
        </w:rPr>
      </w:pPr>
    </w:p>
    <w:p w14:paraId="21415D6A" w14:textId="7DF6C351" w:rsidR="00922CA2" w:rsidRDefault="00922CA2" w:rsidP="00922CA2">
      <w:pPr>
        <w:rPr>
          <w:rFonts w:ascii="Times New Roman" w:hAnsi="Times New Roman" w:cs="Times New Roman"/>
          <w:lang w:val="en-US"/>
        </w:rPr>
      </w:pPr>
      <w:proofErr w:type="spellStart"/>
      <w:r w:rsidRPr="00922CA2">
        <w:rPr>
          <w:rFonts w:ascii="Times New Roman" w:hAnsi="Times New Roman" w:cs="Times New Roman"/>
          <w:lang w:val="en-US"/>
        </w:rPr>
        <w:t>Ravnatelj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GDCK Klanjec </w:t>
      </w:r>
      <w:proofErr w:type="spellStart"/>
      <w:r w:rsidRPr="00922CA2">
        <w:rPr>
          <w:rFonts w:ascii="Times New Roman" w:hAnsi="Times New Roman" w:cs="Times New Roman"/>
          <w:lang w:val="en-US"/>
        </w:rPr>
        <w:t>uručio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Pr="00922CA2">
        <w:rPr>
          <w:rFonts w:ascii="Times New Roman" w:hAnsi="Times New Roman" w:cs="Times New Roman"/>
          <w:lang w:val="en-US"/>
        </w:rPr>
        <w:t>dvije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torbice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s </w:t>
      </w:r>
      <w:proofErr w:type="spellStart"/>
      <w:r w:rsidRPr="00922CA2">
        <w:rPr>
          <w:rFonts w:ascii="Times New Roman" w:hAnsi="Times New Roman" w:cs="Times New Roman"/>
          <w:lang w:val="en-US"/>
        </w:rPr>
        <w:t>priborom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za </w:t>
      </w:r>
      <w:proofErr w:type="spellStart"/>
      <w:r w:rsidRPr="00922CA2">
        <w:rPr>
          <w:rFonts w:ascii="Times New Roman" w:hAnsi="Times New Roman" w:cs="Times New Roman"/>
          <w:lang w:val="en-US"/>
        </w:rPr>
        <w:t>pružanje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prve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pomoći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predsjednici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HPD-u </w:t>
      </w:r>
      <w:proofErr w:type="spellStart"/>
      <w:r w:rsidRPr="00922CA2">
        <w:rPr>
          <w:rFonts w:ascii="Times New Roman" w:hAnsi="Times New Roman" w:cs="Times New Roman"/>
          <w:lang w:val="en-US"/>
        </w:rPr>
        <w:t>Cesargrad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922CA2">
        <w:rPr>
          <w:rFonts w:ascii="Times New Roman" w:hAnsi="Times New Roman" w:cs="Times New Roman"/>
          <w:lang w:val="en-US"/>
        </w:rPr>
        <w:t>Nakon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pokazne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vježbe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koju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izveli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članovi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ekipe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podmlatka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CK iz </w:t>
      </w:r>
      <w:proofErr w:type="spellStart"/>
      <w:r w:rsidRPr="00922CA2">
        <w:rPr>
          <w:rFonts w:ascii="Times New Roman" w:hAnsi="Times New Roman" w:cs="Times New Roman"/>
          <w:lang w:val="en-US"/>
        </w:rPr>
        <w:t>Tuhlja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22CA2">
        <w:rPr>
          <w:rFonts w:ascii="Times New Roman" w:hAnsi="Times New Roman" w:cs="Times New Roman"/>
          <w:lang w:val="en-US"/>
        </w:rPr>
        <w:t>druženje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se </w:t>
      </w:r>
      <w:proofErr w:type="spellStart"/>
      <w:r w:rsidRPr="00922CA2">
        <w:rPr>
          <w:rFonts w:ascii="Times New Roman" w:hAnsi="Times New Roman" w:cs="Times New Roman"/>
          <w:lang w:val="en-US"/>
        </w:rPr>
        <w:t>nastavilo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šetnjom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922CA2">
        <w:rPr>
          <w:rFonts w:ascii="Times New Roman" w:hAnsi="Times New Roman" w:cs="Times New Roman"/>
          <w:lang w:val="en-US"/>
        </w:rPr>
        <w:t>zidina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Cesargrada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te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ljuljanjem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velikoj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ljuljačci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. Za </w:t>
      </w:r>
      <w:proofErr w:type="spellStart"/>
      <w:r w:rsidRPr="00922CA2">
        <w:rPr>
          <w:rFonts w:ascii="Times New Roman" w:hAnsi="Times New Roman" w:cs="Times New Roman"/>
          <w:lang w:val="en-US"/>
        </w:rPr>
        <w:t>sve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sudionike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osigurani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bili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sendviči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i </w:t>
      </w:r>
      <w:proofErr w:type="spellStart"/>
      <w:r w:rsidRPr="00922CA2">
        <w:rPr>
          <w:rFonts w:ascii="Times New Roman" w:hAnsi="Times New Roman" w:cs="Times New Roman"/>
          <w:lang w:val="en-US"/>
        </w:rPr>
        <w:t>napitci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. Na </w:t>
      </w:r>
      <w:proofErr w:type="spellStart"/>
      <w:r w:rsidRPr="00922CA2">
        <w:rPr>
          <w:rFonts w:ascii="Times New Roman" w:hAnsi="Times New Roman" w:cs="Times New Roman"/>
          <w:lang w:val="en-US"/>
        </w:rPr>
        <w:t>druženju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sudjelovale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ekipe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podmlatka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CK iz </w:t>
      </w:r>
      <w:proofErr w:type="spellStart"/>
      <w:r w:rsidRPr="00922CA2">
        <w:rPr>
          <w:rFonts w:ascii="Times New Roman" w:hAnsi="Times New Roman" w:cs="Times New Roman"/>
          <w:lang w:val="en-US"/>
        </w:rPr>
        <w:t>Klanjca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22CA2">
        <w:rPr>
          <w:rFonts w:ascii="Times New Roman" w:hAnsi="Times New Roman" w:cs="Times New Roman"/>
          <w:lang w:val="en-US"/>
        </w:rPr>
        <w:t>Tuhlja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22CA2">
        <w:rPr>
          <w:rFonts w:ascii="Times New Roman" w:hAnsi="Times New Roman" w:cs="Times New Roman"/>
          <w:lang w:val="en-US"/>
        </w:rPr>
        <w:t>Kumrovca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i </w:t>
      </w:r>
      <w:proofErr w:type="spellStart"/>
      <w:r w:rsidRPr="00922CA2">
        <w:rPr>
          <w:rFonts w:ascii="Times New Roman" w:hAnsi="Times New Roman" w:cs="Times New Roman"/>
          <w:lang w:val="en-US"/>
        </w:rPr>
        <w:t>Kraljevca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na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Sutli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sa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svojim</w:t>
      </w:r>
      <w:proofErr w:type="spellEnd"/>
      <w:r w:rsidRPr="00922CA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22CA2">
        <w:rPr>
          <w:rFonts w:ascii="Times New Roman" w:hAnsi="Times New Roman" w:cs="Times New Roman"/>
          <w:lang w:val="en-US"/>
        </w:rPr>
        <w:t>učiteljicama</w:t>
      </w:r>
      <w:proofErr w:type="spellEnd"/>
      <w:r w:rsidRPr="00922CA2">
        <w:rPr>
          <w:rFonts w:ascii="Times New Roman" w:hAnsi="Times New Roman" w:cs="Times New Roman"/>
          <w:lang w:val="en-US"/>
        </w:rPr>
        <w:t>.</w:t>
      </w:r>
    </w:p>
    <w:p w14:paraId="7EAFE3FF" w14:textId="461A2740" w:rsidR="009255DE" w:rsidRPr="00922CA2" w:rsidRDefault="009255DE" w:rsidP="00922CA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4609545" wp14:editId="12FBC16B">
            <wp:extent cx="5128260" cy="3846505"/>
            <wp:effectExtent l="0" t="0" r="0" b="1905"/>
            <wp:docPr id="26" name="Slika 26" descr="Slika na kojoj se prikazuje trava, stablo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trava, stablo, na otvorenom&#10;&#10;Opis je automatski generira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31" cy="38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8B4B" w14:textId="58DABFCE" w:rsidR="00091446" w:rsidRDefault="00091446" w:rsidP="00091446">
      <w:pPr>
        <w:pStyle w:val="Tijeloteksta"/>
        <w:spacing w:before="1" w:line="266" w:lineRule="auto"/>
        <w:ind w:right="2896"/>
      </w:pPr>
      <w:r>
        <w:rPr>
          <w:b/>
        </w:rPr>
        <w:t xml:space="preserve">Slika 23. </w:t>
      </w:r>
      <w:r>
        <w:t xml:space="preserve">Druženje na </w:t>
      </w:r>
      <w:proofErr w:type="spellStart"/>
      <w:r>
        <w:t>Cesargradu</w:t>
      </w:r>
      <w:proofErr w:type="spellEnd"/>
    </w:p>
    <w:p w14:paraId="784B2610" w14:textId="7CFF9FFB" w:rsidR="00922CA2" w:rsidRDefault="00922CA2" w:rsidP="00922CA2">
      <w:pPr>
        <w:rPr>
          <w:lang w:val="en-US"/>
        </w:rPr>
      </w:pPr>
    </w:p>
    <w:p w14:paraId="75A95512" w14:textId="7C317B29" w:rsidR="009255DE" w:rsidRDefault="009255DE" w:rsidP="00922CA2">
      <w:pPr>
        <w:rPr>
          <w:lang w:val="en-US"/>
        </w:rPr>
      </w:pPr>
    </w:p>
    <w:p w14:paraId="114EDC31" w14:textId="196206DD" w:rsidR="009255DE" w:rsidRDefault="009255DE" w:rsidP="00922CA2">
      <w:pPr>
        <w:rPr>
          <w:lang w:val="en-US"/>
        </w:rPr>
      </w:pPr>
    </w:p>
    <w:p w14:paraId="60AE1590" w14:textId="117E27E2" w:rsidR="009255DE" w:rsidRDefault="009255DE" w:rsidP="00922CA2">
      <w:pPr>
        <w:rPr>
          <w:lang w:val="en-US"/>
        </w:rPr>
      </w:pPr>
    </w:p>
    <w:p w14:paraId="2FCCB22A" w14:textId="5ADBBD6A" w:rsidR="009255DE" w:rsidRDefault="009255DE" w:rsidP="00922CA2">
      <w:pPr>
        <w:rPr>
          <w:lang w:val="en-US"/>
        </w:rPr>
      </w:pPr>
    </w:p>
    <w:p w14:paraId="3AFE6247" w14:textId="5F37EACE" w:rsidR="009255DE" w:rsidRDefault="009255DE" w:rsidP="00922CA2">
      <w:pPr>
        <w:rPr>
          <w:lang w:val="en-US"/>
        </w:rPr>
      </w:pPr>
    </w:p>
    <w:p w14:paraId="7F37BEDE" w14:textId="18A24948" w:rsidR="00091446" w:rsidRDefault="00091446" w:rsidP="00922CA2">
      <w:pPr>
        <w:rPr>
          <w:lang w:val="en-US"/>
        </w:rPr>
      </w:pPr>
    </w:p>
    <w:p w14:paraId="24E201BC" w14:textId="77777777" w:rsidR="00091446" w:rsidRDefault="00091446" w:rsidP="00922CA2">
      <w:pPr>
        <w:rPr>
          <w:lang w:val="en-US"/>
        </w:rPr>
      </w:pPr>
    </w:p>
    <w:p w14:paraId="2984DF3D" w14:textId="6974E606" w:rsidR="009255DE" w:rsidRDefault="009255DE" w:rsidP="00922CA2">
      <w:pPr>
        <w:rPr>
          <w:lang w:val="en-US"/>
        </w:rPr>
      </w:pPr>
    </w:p>
    <w:p w14:paraId="44A95D3B" w14:textId="77777777" w:rsidR="009255DE" w:rsidRDefault="009255DE" w:rsidP="00922CA2">
      <w:pPr>
        <w:rPr>
          <w:lang w:val="en-US"/>
        </w:rPr>
      </w:pPr>
    </w:p>
    <w:p w14:paraId="43904FDA" w14:textId="1E7F6F8A" w:rsidR="00D03CE1" w:rsidRPr="00922CA2" w:rsidRDefault="00D03CE1" w:rsidP="00922CA2">
      <w:pPr>
        <w:rPr>
          <w:lang w:val="en-US"/>
        </w:rPr>
      </w:pPr>
      <w:r>
        <w:rPr>
          <w:lang w:val="en-US"/>
        </w:rPr>
        <w:t>DAN OBITELJI</w:t>
      </w:r>
    </w:p>
    <w:p w14:paraId="76002DCB" w14:textId="306A6D3D" w:rsidR="00922CA2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Povodom</w:t>
      </w:r>
      <w:proofErr w:type="spellEnd"/>
      <w:r w:rsidRPr="00922CA2">
        <w:rPr>
          <w:lang w:val="en-US"/>
        </w:rPr>
        <w:t xml:space="preserve"> Dana </w:t>
      </w:r>
      <w:proofErr w:type="spellStart"/>
      <w:r w:rsidRPr="00922CA2">
        <w:rPr>
          <w:lang w:val="en-US"/>
        </w:rPr>
        <w:t>obitelji</w:t>
      </w:r>
      <w:proofErr w:type="spellEnd"/>
      <w:r w:rsidRPr="00922CA2">
        <w:rPr>
          <w:lang w:val="en-US"/>
        </w:rPr>
        <w:t xml:space="preserve">, </w:t>
      </w:r>
      <w:proofErr w:type="spellStart"/>
      <w:r w:rsidRPr="00922CA2">
        <w:rPr>
          <w:lang w:val="en-US"/>
        </w:rPr>
        <w:t>zajedno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predstavnicima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Općine</w:t>
      </w:r>
      <w:proofErr w:type="spellEnd"/>
      <w:r w:rsidRPr="00922CA2">
        <w:rPr>
          <w:lang w:val="en-US"/>
        </w:rPr>
        <w:t xml:space="preserve"> Zagorska Sela </w:t>
      </w:r>
      <w:proofErr w:type="spellStart"/>
      <w:r w:rsidRPr="00922CA2">
        <w:rPr>
          <w:lang w:val="en-US"/>
        </w:rPr>
        <w:t>posjetili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obitelj</w:t>
      </w:r>
      <w:proofErr w:type="spellEnd"/>
      <w:r w:rsidRPr="00922CA2">
        <w:rPr>
          <w:lang w:val="en-US"/>
        </w:rPr>
        <w:t xml:space="preserve"> Ivček. Ova </w:t>
      </w:r>
      <w:proofErr w:type="spellStart"/>
      <w:r w:rsidRPr="00922CA2">
        <w:rPr>
          <w:lang w:val="en-US"/>
        </w:rPr>
        <w:t>osmeročlana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obitelj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živi</w:t>
      </w:r>
      <w:proofErr w:type="spellEnd"/>
      <w:r w:rsidRPr="00922CA2">
        <w:rPr>
          <w:lang w:val="en-US"/>
        </w:rPr>
        <w:t xml:space="preserve"> u </w:t>
      </w:r>
      <w:proofErr w:type="spellStart"/>
      <w:r w:rsidRPr="00922CA2">
        <w:rPr>
          <w:lang w:val="en-US"/>
        </w:rPr>
        <w:t>skromnim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uvjetima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za </w:t>
      </w:r>
      <w:proofErr w:type="spellStart"/>
      <w:r w:rsidRPr="00922CA2">
        <w:rPr>
          <w:lang w:val="en-US"/>
        </w:rPr>
        <w:t>najmlađe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članove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pripremili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slatki</w:t>
      </w:r>
      <w:proofErr w:type="spellEnd"/>
      <w:r w:rsidRPr="00922CA2">
        <w:rPr>
          <w:lang w:val="en-US"/>
        </w:rPr>
        <w:t xml:space="preserve"> </w:t>
      </w:r>
      <w:proofErr w:type="spellStart"/>
      <w:proofErr w:type="gramStart"/>
      <w:r w:rsidRPr="00922CA2">
        <w:rPr>
          <w:lang w:val="en-US"/>
        </w:rPr>
        <w:t>paket</w:t>
      </w:r>
      <w:proofErr w:type="spellEnd"/>
      <w:r w:rsidRPr="00922CA2">
        <w:rPr>
          <w:lang w:val="en-US"/>
        </w:rPr>
        <w:t xml:space="preserve"> </w:t>
      </w:r>
      <w:r w:rsidR="00450A94">
        <w:rPr>
          <w:lang w:val="en-US"/>
        </w:rPr>
        <w:t>.</w:t>
      </w:r>
      <w:proofErr w:type="gramEnd"/>
    </w:p>
    <w:p w14:paraId="7DED779A" w14:textId="397AEFA4" w:rsidR="009255DE" w:rsidRDefault="009255DE" w:rsidP="00922C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E4C982" wp14:editId="265C2EC5">
            <wp:extent cx="4335780" cy="3252096"/>
            <wp:effectExtent l="0" t="0" r="7620" b="5715"/>
            <wp:docPr id="27" name="Slika 27" descr="Slika na kojoj se prikazuje na otvorenom, trava, osob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na otvorenom, trava, osoba, tlo&#10;&#10;Opis je automatski generira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05" cy="32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5B7E" w14:textId="1342E7BA" w:rsidR="00091446" w:rsidRDefault="00091446" w:rsidP="00091446">
      <w:pPr>
        <w:pStyle w:val="Tijeloteksta"/>
        <w:spacing w:before="1" w:line="266" w:lineRule="auto"/>
        <w:ind w:right="2896"/>
      </w:pPr>
      <w:r>
        <w:rPr>
          <w:b/>
        </w:rPr>
        <w:t xml:space="preserve">Slika 24. </w:t>
      </w:r>
      <w:r>
        <w:t xml:space="preserve">Kod obitelji </w:t>
      </w:r>
      <w:proofErr w:type="spellStart"/>
      <w:r>
        <w:t>Ivček</w:t>
      </w:r>
      <w:proofErr w:type="spellEnd"/>
    </w:p>
    <w:p w14:paraId="24C80070" w14:textId="77777777" w:rsidR="009255DE" w:rsidRPr="00922CA2" w:rsidRDefault="009255DE" w:rsidP="00922CA2">
      <w:pPr>
        <w:rPr>
          <w:lang w:val="en-US"/>
        </w:rPr>
      </w:pPr>
    </w:p>
    <w:p w14:paraId="5EF5A5B8" w14:textId="537561EA" w:rsidR="00D03CE1" w:rsidRPr="00922CA2" w:rsidRDefault="00D03CE1" w:rsidP="00922CA2">
      <w:pPr>
        <w:rPr>
          <w:lang w:val="en-US"/>
        </w:rPr>
      </w:pPr>
      <w:r>
        <w:rPr>
          <w:lang w:val="en-US"/>
        </w:rPr>
        <w:t>DAN PLANETA ZEMLJE</w:t>
      </w:r>
    </w:p>
    <w:p w14:paraId="4A623ECB" w14:textId="19CACBFD" w:rsidR="00922CA2" w:rsidRDefault="00922CA2" w:rsidP="00922CA2">
      <w:pPr>
        <w:rPr>
          <w:lang w:val="en-US"/>
        </w:rPr>
      </w:pPr>
      <w:r w:rsidRPr="00922CA2">
        <w:rPr>
          <w:lang w:val="en-US"/>
        </w:rPr>
        <w:t xml:space="preserve">Dan </w:t>
      </w:r>
      <w:proofErr w:type="spellStart"/>
      <w:r w:rsidRPr="00922CA2">
        <w:rPr>
          <w:lang w:val="en-US"/>
        </w:rPr>
        <w:t>planeta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Zemlje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obilježili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smo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objavom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na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društvenim</w:t>
      </w:r>
      <w:proofErr w:type="spellEnd"/>
      <w:r w:rsidR="00D03CE1">
        <w:rPr>
          <w:lang w:val="en-US"/>
        </w:rPr>
        <w:t xml:space="preserve"> </w:t>
      </w:r>
      <w:proofErr w:type="spellStart"/>
      <w:r w:rsidR="00D03CE1">
        <w:rPr>
          <w:lang w:val="en-US"/>
        </w:rPr>
        <w:t>mrežama</w:t>
      </w:r>
      <w:proofErr w:type="spellEnd"/>
      <w:r w:rsidR="00D03CE1">
        <w:rPr>
          <w:lang w:val="en-US"/>
        </w:rPr>
        <w:t>.</w:t>
      </w:r>
    </w:p>
    <w:p w14:paraId="140072CB" w14:textId="77777777" w:rsidR="00F6222F" w:rsidRDefault="00F6222F" w:rsidP="00922CA2">
      <w:pPr>
        <w:rPr>
          <w:lang w:val="en-US"/>
        </w:rPr>
      </w:pPr>
    </w:p>
    <w:p w14:paraId="18E21592" w14:textId="77777777" w:rsidR="00922CA2" w:rsidRPr="00922CA2" w:rsidRDefault="00922CA2" w:rsidP="00922CA2">
      <w:pPr>
        <w:rPr>
          <w:lang w:val="en-US"/>
        </w:rPr>
      </w:pPr>
      <w:proofErr w:type="spellStart"/>
      <w:r w:rsidRPr="00922CA2">
        <w:rPr>
          <w:lang w:val="en-US"/>
        </w:rPr>
        <w:t>Povodom</w:t>
      </w:r>
      <w:proofErr w:type="spellEnd"/>
      <w:r w:rsidRPr="00922CA2">
        <w:rPr>
          <w:lang w:val="en-US"/>
        </w:rPr>
        <w:t xml:space="preserve"> Dana </w:t>
      </w:r>
      <w:proofErr w:type="spellStart"/>
      <w:r w:rsidRPr="00922CA2">
        <w:rPr>
          <w:lang w:val="en-US"/>
        </w:rPr>
        <w:t>žena</w:t>
      </w:r>
      <w:proofErr w:type="spellEnd"/>
      <w:r w:rsidRPr="00922CA2">
        <w:rPr>
          <w:lang w:val="en-US"/>
        </w:rPr>
        <w:t xml:space="preserve">, </w:t>
      </w:r>
      <w:proofErr w:type="spellStart"/>
      <w:r w:rsidRPr="00922CA2">
        <w:rPr>
          <w:lang w:val="en-US"/>
        </w:rPr>
        <w:t>članicama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Odbora</w:t>
      </w:r>
      <w:proofErr w:type="spellEnd"/>
      <w:r w:rsidRPr="00922CA2">
        <w:rPr>
          <w:lang w:val="en-US"/>
        </w:rPr>
        <w:t xml:space="preserve"> i </w:t>
      </w:r>
      <w:proofErr w:type="spellStart"/>
      <w:r w:rsidRPr="00922CA2">
        <w:rPr>
          <w:lang w:val="en-US"/>
        </w:rPr>
        <w:t>djelatnici</w:t>
      </w:r>
      <w:proofErr w:type="spellEnd"/>
      <w:r w:rsidRPr="00922CA2">
        <w:rPr>
          <w:lang w:val="en-US"/>
        </w:rPr>
        <w:t xml:space="preserve"> </w:t>
      </w:r>
      <w:hyperlink r:id="rId36" w:history="1">
        <w:proofErr w:type="spellStart"/>
        <w:r w:rsidRPr="00922CA2">
          <w:rPr>
            <w:rStyle w:val="Hiperveza"/>
            <w:lang w:val="en-US"/>
          </w:rPr>
          <w:t>Gdck</w:t>
        </w:r>
        <w:proofErr w:type="spellEnd"/>
        <w:r w:rsidRPr="00922CA2">
          <w:rPr>
            <w:rStyle w:val="Hiperveza"/>
            <w:lang w:val="en-US"/>
          </w:rPr>
          <w:t xml:space="preserve"> Klanjec</w:t>
        </w:r>
      </w:hyperlink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uručili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smo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cvijeće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te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im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poželjeli</w:t>
      </w:r>
      <w:proofErr w:type="spellEnd"/>
      <w:r w:rsidRPr="00922CA2">
        <w:rPr>
          <w:lang w:val="en-US"/>
        </w:rPr>
        <w:t xml:space="preserve"> </w:t>
      </w:r>
      <w:proofErr w:type="spellStart"/>
      <w:r w:rsidRPr="00922CA2">
        <w:rPr>
          <w:lang w:val="en-US"/>
        </w:rPr>
        <w:t>svako</w:t>
      </w:r>
      <w:proofErr w:type="spellEnd"/>
      <w:r w:rsidRPr="00922CA2">
        <w:rPr>
          <w:lang w:val="en-US"/>
        </w:rPr>
        <w:t xml:space="preserve"> dobro za </w:t>
      </w:r>
      <w:proofErr w:type="spellStart"/>
      <w:r w:rsidRPr="00922CA2">
        <w:rPr>
          <w:lang w:val="en-US"/>
        </w:rPr>
        <w:t>njihov</w:t>
      </w:r>
      <w:proofErr w:type="spellEnd"/>
      <w:r w:rsidRPr="00922CA2">
        <w:rPr>
          <w:lang w:val="en-US"/>
        </w:rPr>
        <w:t xml:space="preserve"> dan.</w:t>
      </w:r>
    </w:p>
    <w:p w14:paraId="5AA1818C" w14:textId="21C795B2" w:rsidR="00922CA2" w:rsidRPr="00922CA2" w:rsidRDefault="009255DE" w:rsidP="009255D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C690BB" wp14:editId="6D863C9E">
            <wp:extent cx="2110740" cy="1500339"/>
            <wp:effectExtent l="0" t="0" r="3810" b="5080"/>
            <wp:docPr id="28" name="Slika 28" descr="Slika na kojoj se prikazuje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 na kojoj se prikazuje zid, osoba&#10;&#10;Opis je automatski generira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646" cy="15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8CF7" w14:textId="01AC444F" w:rsidR="00F6222F" w:rsidRDefault="00F6222F" w:rsidP="00F6222F">
      <w:pPr>
        <w:pStyle w:val="Tijeloteksta"/>
        <w:spacing w:before="1" w:line="266" w:lineRule="auto"/>
        <w:ind w:right="2896"/>
      </w:pPr>
      <w:r>
        <w:rPr>
          <w:b/>
        </w:rPr>
        <w:t xml:space="preserve">Slika 25. </w:t>
      </w:r>
      <w:r>
        <w:t>Dan žena u GDCK Klanjec</w:t>
      </w:r>
    </w:p>
    <w:p w14:paraId="48C53CFA" w14:textId="51C11817" w:rsidR="00F6222F" w:rsidRDefault="00F6222F" w:rsidP="00F6222F">
      <w:pPr>
        <w:pStyle w:val="Tijeloteksta"/>
        <w:spacing w:before="1" w:line="266" w:lineRule="auto"/>
        <w:ind w:right="2896"/>
      </w:pPr>
    </w:p>
    <w:p w14:paraId="77C60FF5" w14:textId="77777777" w:rsidR="00F6222F" w:rsidRDefault="00F6222F" w:rsidP="00F6222F">
      <w:pPr>
        <w:pStyle w:val="Tijeloteksta"/>
        <w:spacing w:before="1" w:line="266" w:lineRule="auto"/>
        <w:ind w:right="2896"/>
      </w:pPr>
    </w:p>
    <w:p w14:paraId="5FD8BC72" w14:textId="41DF93AF" w:rsidR="00DF1EE9" w:rsidRDefault="00F6222F">
      <w:r>
        <w:t>KORACIMA DO ZDRAVLJA</w:t>
      </w:r>
    </w:p>
    <w:p w14:paraId="39D17FDE" w14:textId="4C7249A7" w:rsidR="00F6222F" w:rsidRDefault="00F6222F">
      <w:r>
        <w:t xml:space="preserve">U suradnji s udrugom </w:t>
      </w:r>
      <w:proofErr w:type="spellStart"/>
      <w:r>
        <w:t>Impress</w:t>
      </w:r>
      <w:proofErr w:type="spellEnd"/>
      <w:r>
        <w:t xml:space="preserve"> organizirali smo povodom Dana zdravlja šetnju kroz Kumrovec. Šetnji se odazvalo desetak šetača</w:t>
      </w:r>
      <w:r w:rsidR="008E6379">
        <w:t xml:space="preserve"> po hladnom i maglovitom vremenu</w:t>
      </w:r>
      <w:r>
        <w:t>.</w:t>
      </w:r>
    </w:p>
    <w:p w14:paraId="5B580171" w14:textId="7EF80BC3" w:rsidR="00F6222F" w:rsidRDefault="00F6222F">
      <w:r>
        <w:rPr>
          <w:noProof/>
        </w:rPr>
        <w:drawing>
          <wp:inline distT="0" distB="0" distL="0" distR="0" wp14:anchorId="2621FCBC" wp14:editId="6D427A98">
            <wp:extent cx="1539240" cy="1290360"/>
            <wp:effectExtent l="0" t="0" r="3810" b="508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999" cy="130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B51C29" wp14:editId="58744140">
            <wp:extent cx="2857500" cy="1284258"/>
            <wp:effectExtent l="0" t="0" r="0" b="0"/>
            <wp:docPr id="35" name="Slika 35" descr="Slika na kojoj se prikazuje na otvorenom, stablo, tlo, staj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Slika na kojoj se prikazuje na otvorenom, stablo, tlo, stajanje&#10;&#10;Opis je automatski generira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44" cy="13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3E0A" w14:textId="44A0C566" w:rsidR="00F6222F" w:rsidRDefault="00F6222F"/>
    <w:p w14:paraId="61FD0E7D" w14:textId="77777777" w:rsidR="00D96923" w:rsidRDefault="00F6222F" w:rsidP="00F6222F">
      <w:pPr>
        <w:pStyle w:val="Tijeloteksta"/>
        <w:spacing w:before="1" w:line="266" w:lineRule="auto"/>
        <w:ind w:right="2896"/>
      </w:pPr>
      <w:r>
        <w:rPr>
          <w:b/>
        </w:rPr>
        <w:t xml:space="preserve">Slika 26. i 27. </w:t>
      </w:r>
      <w:r w:rsidR="00D96923">
        <w:t xml:space="preserve">Koracima do zdravlja plakat, šetnja kroz   </w:t>
      </w:r>
    </w:p>
    <w:p w14:paraId="7FC57641" w14:textId="2C4556E2" w:rsidR="00F6222F" w:rsidRDefault="00D96923" w:rsidP="00F6222F">
      <w:pPr>
        <w:pStyle w:val="Tijeloteksta"/>
        <w:spacing w:before="1" w:line="266" w:lineRule="auto"/>
        <w:ind w:right="2896"/>
      </w:pPr>
      <w:r>
        <w:t xml:space="preserve">                        Kumrovec</w:t>
      </w:r>
    </w:p>
    <w:p w14:paraId="66C1A3A2" w14:textId="7B22E335" w:rsidR="00F6222F" w:rsidRDefault="00F6222F"/>
    <w:p w14:paraId="0473508F" w14:textId="56E62B6E" w:rsidR="00D96923" w:rsidRDefault="00D96923"/>
    <w:p w14:paraId="2105C274" w14:textId="6D813FC7" w:rsidR="00D96923" w:rsidRDefault="00D96923">
      <w:r>
        <w:t>Prošla godina je unatoč ograničenjima uslijed pandemije bolesti COVID 19 bila uspješna jer smo odradili puno akcija, projekata, nabavili novo vozilo i sredstva za rad, educirali djelatnike, pomagali na potresom stradalom području Banovine</w:t>
      </w:r>
      <w:r w:rsidR="00094EAF">
        <w:t>.</w:t>
      </w:r>
    </w:p>
    <w:p w14:paraId="12789701" w14:textId="3745AF72" w:rsidR="00094EAF" w:rsidRDefault="00094EAF"/>
    <w:p w14:paraId="07687718" w14:textId="4DAD7C8E" w:rsidR="00094EAF" w:rsidRDefault="00094EAF"/>
    <w:p w14:paraId="13902D34" w14:textId="5608029E" w:rsidR="00094EAF" w:rsidRDefault="00094EAF">
      <w:r>
        <w:t xml:space="preserve">                                                                                                               Izvješće podnio:</w:t>
      </w:r>
    </w:p>
    <w:p w14:paraId="6A271525" w14:textId="20575670" w:rsidR="00094EAF" w:rsidRDefault="00094EAF">
      <w:r>
        <w:t xml:space="preserve">                                                                                                          Mario Harapin, ravnatelj</w:t>
      </w:r>
    </w:p>
    <w:sectPr w:rsidR="00094EAF" w:rsidSect="0089714F">
      <w:footerReference w:type="default" r:id="rId40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822D3" w14:textId="77777777" w:rsidR="007646BC" w:rsidRDefault="007646BC" w:rsidP="00C6554A">
      <w:pPr>
        <w:spacing w:before="0" w:after="0" w:line="240" w:lineRule="auto"/>
      </w:pPr>
      <w:r>
        <w:separator/>
      </w:r>
    </w:p>
  </w:endnote>
  <w:endnote w:type="continuationSeparator" w:id="0">
    <w:p w14:paraId="60FE6310" w14:textId="77777777" w:rsidR="007646BC" w:rsidRDefault="007646BC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5315" w14:textId="77777777" w:rsidR="00DF1EE9" w:rsidRDefault="00ED7C44">
    <w:pPr>
      <w:pStyle w:val="Podnoje"/>
    </w:pPr>
    <w:r>
      <w:rPr>
        <w:lang w:bidi="hr-HR"/>
      </w:rPr>
      <w:t xml:space="preserve">Stranica </w:t>
    </w:r>
    <w:r>
      <w:rPr>
        <w:lang w:bidi="hr-HR"/>
      </w:rPr>
      <w:fldChar w:fldCharType="begin"/>
    </w:r>
    <w:r>
      <w:rPr>
        <w:lang w:bidi="hr-HR"/>
      </w:rPr>
      <w:instrText xml:space="preserve"> PAGE  \* Arabic  \* MERGEFORMAT </w:instrText>
    </w:r>
    <w:r>
      <w:rPr>
        <w:lang w:bidi="hr-HR"/>
      </w:rPr>
      <w:fldChar w:fldCharType="separate"/>
    </w:r>
    <w:r w:rsidR="0089714F">
      <w:rPr>
        <w:noProof/>
        <w:lang w:bidi="hr-HR"/>
      </w:rPr>
      <w:t>1</w:t>
    </w:r>
    <w:r>
      <w:rPr>
        <w:lang w:bidi="hr-H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EBF4F" w14:textId="77777777" w:rsidR="007646BC" w:rsidRDefault="007646BC" w:rsidP="00C6554A">
      <w:pPr>
        <w:spacing w:before="0" w:after="0" w:line="240" w:lineRule="auto"/>
      </w:pPr>
      <w:r>
        <w:separator/>
      </w:r>
    </w:p>
  </w:footnote>
  <w:footnote w:type="continuationSeparator" w:id="0">
    <w:p w14:paraId="4F0744A9" w14:textId="77777777" w:rsidR="007646BC" w:rsidRDefault="007646BC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Grafikeoznak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E8351E0"/>
    <w:multiLevelType w:val="hybridMultilevel"/>
    <w:tmpl w:val="AAA87FD6"/>
    <w:lvl w:ilvl="0" w:tplc="BC189F7E">
      <w:start w:val="1"/>
      <w:numFmt w:val="decimal"/>
      <w:lvlText w:val="%1."/>
      <w:lvlJc w:val="left"/>
      <w:pPr>
        <w:ind w:left="791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hr-HR" w:eastAsia="en-US" w:bidi="ar-SA"/>
      </w:rPr>
    </w:lvl>
    <w:lvl w:ilvl="1" w:tplc="0CE61404">
      <w:numFmt w:val="bullet"/>
      <w:lvlText w:val="•"/>
      <w:lvlJc w:val="left"/>
      <w:pPr>
        <w:ind w:left="1673" w:hanging="283"/>
      </w:pPr>
      <w:rPr>
        <w:rFonts w:hint="default"/>
        <w:lang w:val="hr-HR" w:eastAsia="en-US" w:bidi="ar-SA"/>
      </w:rPr>
    </w:lvl>
    <w:lvl w:ilvl="2" w:tplc="5CF45C50">
      <w:numFmt w:val="bullet"/>
      <w:lvlText w:val="•"/>
      <w:lvlJc w:val="left"/>
      <w:pPr>
        <w:ind w:left="991" w:hanging="283"/>
      </w:pPr>
      <w:rPr>
        <w:rFonts w:hint="default"/>
        <w:lang w:val="hr-HR" w:eastAsia="en-US" w:bidi="ar-SA"/>
      </w:rPr>
    </w:lvl>
    <w:lvl w:ilvl="3" w:tplc="DE946340">
      <w:numFmt w:val="bullet"/>
      <w:lvlText w:val="•"/>
      <w:lvlJc w:val="left"/>
      <w:pPr>
        <w:ind w:left="3421" w:hanging="283"/>
      </w:pPr>
      <w:rPr>
        <w:rFonts w:hint="default"/>
        <w:lang w:val="hr-HR" w:eastAsia="en-US" w:bidi="ar-SA"/>
      </w:rPr>
    </w:lvl>
    <w:lvl w:ilvl="4" w:tplc="29DA1082">
      <w:numFmt w:val="bullet"/>
      <w:lvlText w:val="•"/>
      <w:lvlJc w:val="left"/>
      <w:pPr>
        <w:ind w:left="4295" w:hanging="283"/>
      </w:pPr>
      <w:rPr>
        <w:rFonts w:hint="default"/>
        <w:lang w:val="hr-HR" w:eastAsia="en-US" w:bidi="ar-SA"/>
      </w:rPr>
    </w:lvl>
    <w:lvl w:ilvl="5" w:tplc="D2D01900">
      <w:numFmt w:val="bullet"/>
      <w:lvlText w:val="•"/>
      <w:lvlJc w:val="left"/>
      <w:pPr>
        <w:ind w:left="5169" w:hanging="283"/>
      </w:pPr>
      <w:rPr>
        <w:rFonts w:hint="default"/>
        <w:lang w:val="hr-HR" w:eastAsia="en-US" w:bidi="ar-SA"/>
      </w:rPr>
    </w:lvl>
    <w:lvl w:ilvl="6" w:tplc="9982A00C">
      <w:numFmt w:val="bullet"/>
      <w:lvlText w:val="•"/>
      <w:lvlJc w:val="left"/>
      <w:pPr>
        <w:ind w:left="6043" w:hanging="283"/>
      </w:pPr>
      <w:rPr>
        <w:rFonts w:hint="default"/>
        <w:lang w:val="hr-HR" w:eastAsia="en-US" w:bidi="ar-SA"/>
      </w:rPr>
    </w:lvl>
    <w:lvl w:ilvl="7" w:tplc="82C68E68">
      <w:numFmt w:val="bullet"/>
      <w:lvlText w:val="•"/>
      <w:lvlJc w:val="left"/>
      <w:pPr>
        <w:ind w:left="6917" w:hanging="283"/>
      </w:pPr>
      <w:rPr>
        <w:rFonts w:hint="default"/>
        <w:lang w:val="hr-HR" w:eastAsia="en-US" w:bidi="ar-SA"/>
      </w:rPr>
    </w:lvl>
    <w:lvl w:ilvl="8" w:tplc="D29EAA92">
      <w:numFmt w:val="bullet"/>
      <w:lvlText w:val="•"/>
      <w:lvlJc w:val="left"/>
      <w:pPr>
        <w:ind w:left="7791" w:hanging="283"/>
      </w:pPr>
      <w:rPr>
        <w:rFonts w:hint="default"/>
        <w:lang w:val="hr-HR" w:eastAsia="en-US" w:bidi="ar-SA"/>
      </w:rPr>
    </w:lvl>
  </w:abstractNum>
  <w:abstractNum w:abstractNumId="13" w15:restartNumberingAfterBreak="0">
    <w:nsid w:val="231048F9"/>
    <w:multiLevelType w:val="hybridMultilevel"/>
    <w:tmpl w:val="869A54AA"/>
    <w:lvl w:ilvl="0" w:tplc="BC189F7E">
      <w:start w:val="1"/>
      <w:numFmt w:val="decimal"/>
      <w:lvlText w:val="%1."/>
      <w:lvlJc w:val="left"/>
      <w:pPr>
        <w:ind w:left="791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hr-HR" w:eastAsia="en-US" w:bidi="ar-SA"/>
      </w:rPr>
    </w:lvl>
    <w:lvl w:ilvl="1" w:tplc="FFFFFFFF">
      <w:numFmt w:val="bullet"/>
      <w:lvlText w:val="•"/>
      <w:lvlJc w:val="left"/>
      <w:pPr>
        <w:ind w:left="1673" w:hanging="283"/>
      </w:pPr>
      <w:rPr>
        <w:rFonts w:hint="default"/>
        <w:lang w:val="hr-HR" w:eastAsia="en-US" w:bidi="ar-SA"/>
      </w:rPr>
    </w:lvl>
    <w:lvl w:ilvl="2" w:tplc="FFFFFFFF">
      <w:numFmt w:val="bullet"/>
      <w:lvlText w:val="•"/>
      <w:lvlJc w:val="left"/>
      <w:pPr>
        <w:ind w:left="2547" w:hanging="283"/>
      </w:pPr>
      <w:rPr>
        <w:rFonts w:hint="default"/>
        <w:lang w:val="hr-HR" w:eastAsia="en-US" w:bidi="ar-SA"/>
      </w:rPr>
    </w:lvl>
    <w:lvl w:ilvl="3" w:tplc="FFFFFFFF">
      <w:numFmt w:val="bullet"/>
      <w:lvlText w:val="•"/>
      <w:lvlJc w:val="left"/>
      <w:pPr>
        <w:ind w:left="3421" w:hanging="283"/>
      </w:pPr>
      <w:rPr>
        <w:rFonts w:hint="default"/>
        <w:lang w:val="hr-HR" w:eastAsia="en-US" w:bidi="ar-SA"/>
      </w:rPr>
    </w:lvl>
    <w:lvl w:ilvl="4" w:tplc="FFFFFFFF">
      <w:numFmt w:val="bullet"/>
      <w:lvlText w:val="•"/>
      <w:lvlJc w:val="left"/>
      <w:pPr>
        <w:ind w:left="4295" w:hanging="283"/>
      </w:pPr>
      <w:rPr>
        <w:rFonts w:hint="default"/>
        <w:lang w:val="hr-HR" w:eastAsia="en-US" w:bidi="ar-SA"/>
      </w:rPr>
    </w:lvl>
    <w:lvl w:ilvl="5" w:tplc="FFFFFFFF">
      <w:numFmt w:val="bullet"/>
      <w:lvlText w:val="•"/>
      <w:lvlJc w:val="left"/>
      <w:pPr>
        <w:ind w:left="5169" w:hanging="283"/>
      </w:pPr>
      <w:rPr>
        <w:rFonts w:hint="default"/>
        <w:lang w:val="hr-HR" w:eastAsia="en-US" w:bidi="ar-SA"/>
      </w:rPr>
    </w:lvl>
    <w:lvl w:ilvl="6" w:tplc="FFFFFFFF">
      <w:numFmt w:val="bullet"/>
      <w:lvlText w:val="•"/>
      <w:lvlJc w:val="left"/>
      <w:pPr>
        <w:ind w:left="6043" w:hanging="283"/>
      </w:pPr>
      <w:rPr>
        <w:rFonts w:hint="default"/>
        <w:lang w:val="hr-HR" w:eastAsia="en-US" w:bidi="ar-SA"/>
      </w:rPr>
    </w:lvl>
    <w:lvl w:ilvl="7" w:tplc="FFFFFFFF">
      <w:numFmt w:val="bullet"/>
      <w:lvlText w:val="•"/>
      <w:lvlJc w:val="left"/>
      <w:pPr>
        <w:ind w:left="6917" w:hanging="283"/>
      </w:pPr>
      <w:rPr>
        <w:rFonts w:hint="default"/>
        <w:lang w:val="hr-HR" w:eastAsia="en-US" w:bidi="ar-SA"/>
      </w:rPr>
    </w:lvl>
    <w:lvl w:ilvl="8" w:tplc="FFFFFFFF">
      <w:numFmt w:val="bullet"/>
      <w:lvlText w:val="•"/>
      <w:lvlJc w:val="left"/>
      <w:pPr>
        <w:ind w:left="7791" w:hanging="283"/>
      </w:pPr>
      <w:rPr>
        <w:rFonts w:hint="default"/>
        <w:lang w:val="hr-HR" w:eastAsia="en-US" w:bidi="ar-SA"/>
      </w:rPr>
    </w:lvl>
  </w:abstractNum>
  <w:abstractNum w:abstractNumId="14" w15:restartNumberingAfterBreak="0">
    <w:nsid w:val="35041EB3"/>
    <w:multiLevelType w:val="multilevel"/>
    <w:tmpl w:val="39167C88"/>
    <w:lvl w:ilvl="0">
      <w:start w:val="1"/>
      <w:numFmt w:val="decimal"/>
      <w:lvlText w:val="%1"/>
      <w:lvlJc w:val="left"/>
      <w:pPr>
        <w:ind w:left="508" w:hanging="365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08" w:hanging="36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307" w:hanging="365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211" w:hanging="365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15" w:hanging="365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19" w:hanging="365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923" w:hanging="365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27" w:hanging="365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731" w:hanging="365"/>
      </w:pPr>
      <w:rPr>
        <w:rFonts w:hint="default"/>
        <w:lang w:val="hr-HR" w:eastAsia="en-US" w:bidi="ar-SA"/>
      </w:rPr>
    </w:lvl>
  </w:abstractNum>
  <w:abstractNum w:abstractNumId="15" w15:restartNumberingAfterBreak="0">
    <w:nsid w:val="37903D1D"/>
    <w:multiLevelType w:val="hybridMultilevel"/>
    <w:tmpl w:val="917CDF9A"/>
    <w:lvl w:ilvl="0" w:tplc="0409000F">
      <w:start w:val="1"/>
      <w:numFmt w:val="decimal"/>
      <w:lvlText w:val="%1."/>
      <w:lvlJc w:val="left"/>
      <w:pPr>
        <w:ind w:left="834" w:hanging="360"/>
      </w:pPr>
    </w:lvl>
    <w:lvl w:ilvl="1" w:tplc="04090019" w:tentative="1">
      <w:start w:val="1"/>
      <w:numFmt w:val="lowerLetter"/>
      <w:lvlText w:val="%2."/>
      <w:lvlJc w:val="left"/>
      <w:pPr>
        <w:ind w:left="1554" w:hanging="360"/>
      </w:pPr>
    </w:lvl>
    <w:lvl w:ilvl="2" w:tplc="0409001B" w:tentative="1">
      <w:start w:val="1"/>
      <w:numFmt w:val="lowerRoman"/>
      <w:lvlText w:val="%3."/>
      <w:lvlJc w:val="right"/>
      <w:pPr>
        <w:ind w:left="2274" w:hanging="180"/>
      </w:pPr>
    </w:lvl>
    <w:lvl w:ilvl="3" w:tplc="0409000F" w:tentative="1">
      <w:start w:val="1"/>
      <w:numFmt w:val="decimal"/>
      <w:lvlText w:val="%4."/>
      <w:lvlJc w:val="left"/>
      <w:pPr>
        <w:ind w:left="2994" w:hanging="360"/>
      </w:pPr>
    </w:lvl>
    <w:lvl w:ilvl="4" w:tplc="04090019" w:tentative="1">
      <w:start w:val="1"/>
      <w:numFmt w:val="lowerLetter"/>
      <w:lvlText w:val="%5."/>
      <w:lvlJc w:val="left"/>
      <w:pPr>
        <w:ind w:left="3714" w:hanging="360"/>
      </w:pPr>
    </w:lvl>
    <w:lvl w:ilvl="5" w:tplc="0409001B" w:tentative="1">
      <w:start w:val="1"/>
      <w:numFmt w:val="lowerRoman"/>
      <w:lvlText w:val="%6."/>
      <w:lvlJc w:val="right"/>
      <w:pPr>
        <w:ind w:left="4434" w:hanging="180"/>
      </w:pPr>
    </w:lvl>
    <w:lvl w:ilvl="6" w:tplc="0409000F" w:tentative="1">
      <w:start w:val="1"/>
      <w:numFmt w:val="decimal"/>
      <w:lvlText w:val="%7."/>
      <w:lvlJc w:val="left"/>
      <w:pPr>
        <w:ind w:left="5154" w:hanging="360"/>
      </w:pPr>
    </w:lvl>
    <w:lvl w:ilvl="7" w:tplc="04090019" w:tentative="1">
      <w:start w:val="1"/>
      <w:numFmt w:val="lowerLetter"/>
      <w:lvlText w:val="%8."/>
      <w:lvlJc w:val="left"/>
      <w:pPr>
        <w:ind w:left="5874" w:hanging="360"/>
      </w:pPr>
    </w:lvl>
    <w:lvl w:ilvl="8" w:tplc="04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6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8046B18"/>
    <w:multiLevelType w:val="hybridMultilevel"/>
    <w:tmpl w:val="B17E9BD8"/>
    <w:lvl w:ilvl="0" w:tplc="28581190">
      <w:start w:val="14"/>
      <w:numFmt w:val="decimal"/>
      <w:lvlText w:val="%1."/>
      <w:lvlJc w:val="left"/>
      <w:pPr>
        <w:ind w:left="423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hr-HR" w:eastAsia="en-US" w:bidi="ar-SA"/>
      </w:rPr>
    </w:lvl>
    <w:lvl w:ilvl="1" w:tplc="4454C868">
      <w:numFmt w:val="bullet"/>
      <w:lvlText w:val="•"/>
      <w:lvlJc w:val="left"/>
      <w:pPr>
        <w:ind w:left="1439" w:hanging="423"/>
      </w:pPr>
      <w:rPr>
        <w:rFonts w:hint="default"/>
        <w:lang w:val="hr-HR" w:eastAsia="en-US" w:bidi="ar-SA"/>
      </w:rPr>
    </w:lvl>
    <w:lvl w:ilvl="2" w:tplc="E30A74F2">
      <w:numFmt w:val="bullet"/>
      <w:lvlText w:val="•"/>
      <w:lvlJc w:val="left"/>
      <w:pPr>
        <w:ind w:left="2339" w:hanging="423"/>
      </w:pPr>
      <w:rPr>
        <w:rFonts w:hint="default"/>
        <w:lang w:val="hr-HR" w:eastAsia="en-US" w:bidi="ar-SA"/>
      </w:rPr>
    </w:lvl>
    <w:lvl w:ilvl="3" w:tplc="F664DD2A">
      <w:numFmt w:val="bullet"/>
      <w:lvlText w:val="•"/>
      <w:lvlJc w:val="left"/>
      <w:pPr>
        <w:ind w:left="3239" w:hanging="423"/>
      </w:pPr>
      <w:rPr>
        <w:rFonts w:hint="default"/>
        <w:lang w:val="hr-HR" w:eastAsia="en-US" w:bidi="ar-SA"/>
      </w:rPr>
    </w:lvl>
    <w:lvl w:ilvl="4" w:tplc="4B0ED0AC">
      <w:numFmt w:val="bullet"/>
      <w:lvlText w:val="•"/>
      <w:lvlJc w:val="left"/>
      <w:pPr>
        <w:ind w:left="4139" w:hanging="423"/>
      </w:pPr>
      <w:rPr>
        <w:rFonts w:hint="default"/>
        <w:lang w:val="hr-HR" w:eastAsia="en-US" w:bidi="ar-SA"/>
      </w:rPr>
    </w:lvl>
    <w:lvl w:ilvl="5" w:tplc="166A5362">
      <w:numFmt w:val="bullet"/>
      <w:lvlText w:val="•"/>
      <w:lvlJc w:val="left"/>
      <w:pPr>
        <w:ind w:left="5039" w:hanging="423"/>
      </w:pPr>
      <w:rPr>
        <w:rFonts w:hint="default"/>
        <w:lang w:val="hr-HR" w:eastAsia="en-US" w:bidi="ar-SA"/>
      </w:rPr>
    </w:lvl>
    <w:lvl w:ilvl="6" w:tplc="286C24B4">
      <w:numFmt w:val="bullet"/>
      <w:lvlText w:val="•"/>
      <w:lvlJc w:val="left"/>
      <w:pPr>
        <w:ind w:left="5939" w:hanging="423"/>
      </w:pPr>
      <w:rPr>
        <w:rFonts w:hint="default"/>
        <w:lang w:val="hr-HR" w:eastAsia="en-US" w:bidi="ar-SA"/>
      </w:rPr>
    </w:lvl>
    <w:lvl w:ilvl="7" w:tplc="63040200">
      <w:numFmt w:val="bullet"/>
      <w:lvlText w:val="•"/>
      <w:lvlJc w:val="left"/>
      <w:pPr>
        <w:ind w:left="6839" w:hanging="423"/>
      </w:pPr>
      <w:rPr>
        <w:rFonts w:hint="default"/>
        <w:lang w:val="hr-HR" w:eastAsia="en-US" w:bidi="ar-SA"/>
      </w:rPr>
    </w:lvl>
    <w:lvl w:ilvl="8" w:tplc="1730E016">
      <w:numFmt w:val="bullet"/>
      <w:lvlText w:val="•"/>
      <w:lvlJc w:val="left"/>
      <w:pPr>
        <w:ind w:left="7739" w:hanging="423"/>
      </w:pPr>
      <w:rPr>
        <w:rFonts w:hint="default"/>
        <w:lang w:val="hr-HR" w:eastAsia="en-US" w:bidi="ar-SA"/>
      </w:rPr>
    </w:lvl>
  </w:abstractNum>
  <w:abstractNum w:abstractNumId="18" w15:restartNumberingAfterBreak="0">
    <w:nsid w:val="639804BB"/>
    <w:multiLevelType w:val="hybridMultilevel"/>
    <w:tmpl w:val="46B63098"/>
    <w:lvl w:ilvl="0" w:tplc="9ACE4FBA">
      <w:start w:val="30"/>
      <w:numFmt w:val="decimal"/>
      <w:lvlText w:val="%1."/>
      <w:lvlJc w:val="left"/>
      <w:pPr>
        <w:ind w:left="11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ED8A74EA">
      <w:start w:val="7"/>
      <w:numFmt w:val="decimal"/>
      <w:lvlText w:val="%2."/>
      <w:lvlJc w:val="left"/>
      <w:pPr>
        <w:ind w:left="709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hr-HR" w:eastAsia="en-US" w:bidi="ar-SA"/>
      </w:rPr>
    </w:lvl>
    <w:lvl w:ilvl="2" w:tplc="B3E26DFC">
      <w:numFmt w:val="bullet"/>
      <w:lvlText w:val="-"/>
      <w:lvlJc w:val="left"/>
      <w:pPr>
        <w:ind w:left="835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3" w:tplc="C100A38E">
      <w:numFmt w:val="bullet"/>
      <w:lvlText w:val="•"/>
      <w:lvlJc w:val="left"/>
      <w:pPr>
        <w:ind w:left="1927" w:hanging="361"/>
      </w:pPr>
      <w:rPr>
        <w:rFonts w:hint="default"/>
        <w:lang w:val="hr-HR" w:eastAsia="en-US" w:bidi="ar-SA"/>
      </w:rPr>
    </w:lvl>
    <w:lvl w:ilvl="4" w:tplc="EC2252A0">
      <w:numFmt w:val="bullet"/>
      <w:lvlText w:val="•"/>
      <w:lvlJc w:val="left"/>
      <w:pPr>
        <w:ind w:left="3014" w:hanging="361"/>
      </w:pPr>
      <w:rPr>
        <w:rFonts w:hint="default"/>
        <w:lang w:val="hr-HR" w:eastAsia="en-US" w:bidi="ar-SA"/>
      </w:rPr>
    </w:lvl>
    <w:lvl w:ilvl="5" w:tplc="284C44CA">
      <w:numFmt w:val="bullet"/>
      <w:lvlText w:val="•"/>
      <w:lvlJc w:val="left"/>
      <w:pPr>
        <w:ind w:left="4102" w:hanging="361"/>
      </w:pPr>
      <w:rPr>
        <w:rFonts w:hint="default"/>
        <w:lang w:val="hr-HR" w:eastAsia="en-US" w:bidi="ar-SA"/>
      </w:rPr>
    </w:lvl>
    <w:lvl w:ilvl="6" w:tplc="861EB514">
      <w:numFmt w:val="bullet"/>
      <w:lvlText w:val="•"/>
      <w:lvlJc w:val="left"/>
      <w:pPr>
        <w:ind w:left="5189" w:hanging="361"/>
      </w:pPr>
      <w:rPr>
        <w:rFonts w:hint="default"/>
        <w:lang w:val="hr-HR" w:eastAsia="en-US" w:bidi="ar-SA"/>
      </w:rPr>
    </w:lvl>
    <w:lvl w:ilvl="7" w:tplc="65F011C8">
      <w:numFmt w:val="bullet"/>
      <w:lvlText w:val="•"/>
      <w:lvlJc w:val="left"/>
      <w:pPr>
        <w:ind w:left="6277" w:hanging="361"/>
      </w:pPr>
      <w:rPr>
        <w:rFonts w:hint="default"/>
        <w:lang w:val="hr-HR" w:eastAsia="en-US" w:bidi="ar-SA"/>
      </w:rPr>
    </w:lvl>
    <w:lvl w:ilvl="8" w:tplc="834A48BE">
      <w:numFmt w:val="bullet"/>
      <w:lvlText w:val="•"/>
      <w:lvlJc w:val="left"/>
      <w:pPr>
        <w:ind w:left="7364" w:hanging="361"/>
      </w:pPr>
      <w:rPr>
        <w:rFonts w:hint="default"/>
        <w:lang w:val="hr-HR" w:eastAsia="en-US" w:bidi="ar-SA"/>
      </w:rPr>
    </w:lvl>
  </w:abstractNum>
  <w:abstractNum w:abstractNumId="19" w15:restartNumberingAfterBreak="0">
    <w:nsid w:val="70937A43"/>
    <w:multiLevelType w:val="multilevel"/>
    <w:tmpl w:val="51324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44" w:hanging="1800"/>
      </w:pPr>
      <w:rPr>
        <w:rFonts w:hint="default"/>
      </w:rPr>
    </w:lvl>
  </w:abstractNum>
  <w:abstractNum w:abstractNumId="20" w15:restartNumberingAfterBreak="0">
    <w:nsid w:val="755D480B"/>
    <w:multiLevelType w:val="multilevel"/>
    <w:tmpl w:val="F0FC8276"/>
    <w:lvl w:ilvl="0">
      <w:start w:val="1"/>
      <w:numFmt w:val="decimal"/>
      <w:lvlText w:val="%1"/>
      <w:lvlJc w:val="left"/>
      <w:pPr>
        <w:ind w:left="508" w:hanging="365"/>
      </w:pPr>
      <w:rPr>
        <w:rFonts w:hint="default"/>
        <w:lang w:val="hr-HR" w:eastAsia="en-US" w:bidi="ar-SA"/>
      </w:rPr>
    </w:lvl>
    <w:lvl w:ilvl="1">
      <w:start w:val="1"/>
      <w:numFmt w:val="decimal"/>
      <w:lvlText w:val="%2."/>
      <w:lvlJc w:val="left"/>
      <w:pPr>
        <w:ind w:left="503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hr-HR" w:eastAsia="en-US" w:bidi="ar-SA"/>
      </w:rPr>
    </w:lvl>
    <w:lvl w:ilvl="2">
      <w:numFmt w:val="bullet"/>
      <w:lvlText w:val="•"/>
      <w:lvlJc w:val="left"/>
      <w:pPr>
        <w:ind w:left="2307" w:hanging="365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211" w:hanging="365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15" w:hanging="365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19" w:hanging="365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923" w:hanging="365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27" w:hanging="365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731" w:hanging="365"/>
      </w:pPr>
      <w:rPr>
        <w:rFonts w:hint="default"/>
        <w:lang w:val="hr-HR" w:eastAsia="en-US" w:bidi="ar-SA"/>
      </w:rPr>
    </w:lvl>
  </w:abstractNum>
  <w:num w:numId="1" w16cid:durableId="949623869">
    <w:abstractNumId w:val="9"/>
  </w:num>
  <w:num w:numId="2" w16cid:durableId="1973707147">
    <w:abstractNumId w:val="8"/>
  </w:num>
  <w:num w:numId="3" w16cid:durableId="404651180">
    <w:abstractNumId w:val="8"/>
  </w:num>
  <w:num w:numId="4" w16cid:durableId="1995913819">
    <w:abstractNumId w:val="9"/>
  </w:num>
  <w:num w:numId="5" w16cid:durableId="1354841719">
    <w:abstractNumId w:val="16"/>
  </w:num>
  <w:num w:numId="6" w16cid:durableId="1326203602">
    <w:abstractNumId w:val="10"/>
  </w:num>
  <w:num w:numId="7" w16cid:durableId="1159155516">
    <w:abstractNumId w:val="11"/>
  </w:num>
  <w:num w:numId="8" w16cid:durableId="2110657031">
    <w:abstractNumId w:val="7"/>
  </w:num>
  <w:num w:numId="9" w16cid:durableId="1614750988">
    <w:abstractNumId w:val="6"/>
  </w:num>
  <w:num w:numId="10" w16cid:durableId="221134411">
    <w:abstractNumId w:val="5"/>
  </w:num>
  <w:num w:numId="11" w16cid:durableId="1859733455">
    <w:abstractNumId w:val="4"/>
  </w:num>
  <w:num w:numId="12" w16cid:durableId="1298730300">
    <w:abstractNumId w:val="3"/>
  </w:num>
  <w:num w:numId="13" w16cid:durableId="1906529598">
    <w:abstractNumId w:val="2"/>
  </w:num>
  <w:num w:numId="14" w16cid:durableId="1403336253">
    <w:abstractNumId w:val="1"/>
  </w:num>
  <w:num w:numId="15" w16cid:durableId="498279102">
    <w:abstractNumId w:val="0"/>
  </w:num>
  <w:num w:numId="16" w16cid:durableId="154952533">
    <w:abstractNumId w:val="20"/>
  </w:num>
  <w:num w:numId="17" w16cid:durableId="1980915756">
    <w:abstractNumId w:val="12"/>
  </w:num>
  <w:num w:numId="18" w16cid:durableId="1019703219">
    <w:abstractNumId w:val="14"/>
  </w:num>
  <w:num w:numId="19" w16cid:durableId="532621310">
    <w:abstractNumId w:val="13"/>
  </w:num>
  <w:num w:numId="20" w16cid:durableId="1256860853">
    <w:abstractNumId w:val="18"/>
  </w:num>
  <w:num w:numId="21" w16cid:durableId="96024703">
    <w:abstractNumId w:val="15"/>
  </w:num>
  <w:num w:numId="22" w16cid:durableId="7875540">
    <w:abstractNumId w:val="17"/>
  </w:num>
  <w:num w:numId="23" w16cid:durableId="5778337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78A"/>
    <w:rsid w:val="00010B04"/>
    <w:rsid w:val="00026679"/>
    <w:rsid w:val="00072797"/>
    <w:rsid w:val="00091446"/>
    <w:rsid w:val="00094EAF"/>
    <w:rsid w:val="000D5575"/>
    <w:rsid w:val="001A7E76"/>
    <w:rsid w:val="001D1C17"/>
    <w:rsid w:val="001F2AC7"/>
    <w:rsid w:val="00236BB6"/>
    <w:rsid w:val="002554CD"/>
    <w:rsid w:val="0029196F"/>
    <w:rsid w:val="00293B83"/>
    <w:rsid w:val="00295761"/>
    <w:rsid w:val="002A378A"/>
    <w:rsid w:val="002A653D"/>
    <w:rsid w:val="002B4294"/>
    <w:rsid w:val="00333D0D"/>
    <w:rsid w:val="00356CCF"/>
    <w:rsid w:val="00363FB8"/>
    <w:rsid w:val="00365A4E"/>
    <w:rsid w:val="00386EDB"/>
    <w:rsid w:val="003F78DC"/>
    <w:rsid w:val="00415AC2"/>
    <w:rsid w:val="00450A94"/>
    <w:rsid w:val="004710FB"/>
    <w:rsid w:val="00480E5A"/>
    <w:rsid w:val="00482244"/>
    <w:rsid w:val="004C049F"/>
    <w:rsid w:val="004D0B1B"/>
    <w:rsid w:val="004F2508"/>
    <w:rsid w:val="005000E2"/>
    <w:rsid w:val="005E3B5F"/>
    <w:rsid w:val="006A3CE7"/>
    <w:rsid w:val="006E6B3F"/>
    <w:rsid w:val="0071390C"/>
    <w:rsid w:val="007646BC"/>
    <w:rsid w:val="008254A8"/>
    <w:rsid w:val="0084120F"/>
    <w:rsid w:val="0089714F"/>
    <w:rsid w:val="008A459F"/>
    <w:rsid w:val="008A503C"/>
    <w:rsid w:val="008B05B4"/>
    <w:rsid w:val="008E1AAC"/>
    <w:rsid w:val="008E6379"/>
    <w:rsid w:val="008E6FD6"/>
    <w:rsid w:val="00922CA2"/>
    <w:rsid w:val="009255DE"/>
    <w:rsid w:val="0093794B"/>
    <w:rsid w:val="00940BE1"/>
    <w:rsid w:val="00991C88"/>
    <w:rsid w:val="009B5629"/>
    <w:rsid w:val="009D7F04"/>
    <w:rsid w:val="009E73F5"/>
    <w:rsid w:val="00A1567F"/>
    <w:rsid w:val="00A2229E"/>
    <w:rsid w:val="00A26362"/>
    <w:rsid w:val="00A97259"/>
    <w:rsid w:val="00AB724E"/>
    <w:rsid w:val="00AF087F"/>
    <w:rsid w:val="00B549EE"/>
    <w:rsid w:val="00C01CCC"/>
    <w:rsid w:val="00C6554A"/>
    <w:rsid w:val="00C75CFD"/>
    <w:rsid w:val="00C847C0"/>
    <w:rsid w:val="00D03CE1"/>
    <w:rsid w:val="00D96923"/>
    <w:rsid w:val="00DB6D20"/>
    <w:rsid w:val="00DD5A4F"/>
    <w:rsid w:val="00DF1EE9"/>
    <w:rsid w:val="00E329ED"/>
    <w:rsid w:val="00E415BE"/>
    <w:rsid w:val="00ED7C44"/>
    <w:rsid w:val="00EF7638"/>
    <w:rsid w:val="00F6222F"/>
    <w:rsid w:val="00FB3FFF"/>
    <w:rsid w:val="00FD6951"/>
    <w:rsid w:val="00FE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809A8"/>
  <w15:chartTrackingRefBased/>
  <w15:docId w15:val="{C4467032-0ACE-457E-8240-A4AFC2DE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hr-H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Naslov1">
    <w:name w:val="heading 1"/>
    <w:basedOn w:val="Normal"/>
    <w:next w:val="Normal"/>
    <w:link w:val="Naslov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Naslov2Char">
    <w:name w:val="Naslov 2 Char"/>
    <w:basedOn w:val="Zadanifontodlomka"/>
    <w:link w:val="Naslov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Podacizakontakt">
    <w:name w:val="Podaci za kontakt"/>
    <w:basedOn w:val="Normal"/>
    <w:uiPriority w:val="4"/>
    <w:qFormat/>
    <w:rsid w:val="00C6554A"/>
    <w:pPr>
      <w:spacing w:before="0" w:after="0"/>
      <w:jc w:val="center"/>
    </w:pPr>
  </w:style>
  <w:style w:type="paragraph" w:styleId="Grafikeoznake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Naslov">
    <w:name w:val="Title"/>
    <w:basedOn w:val="Normal"/>
    <w:link w:val="Naslov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NaslovChar">
    <w:name w:val="Naslov Char"/>
    <w:basedOn w:val="Zadanifontodlomka"/>
    <w:link w:val="Naslov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Podnaslov">
    <w:name w:val="Subtitle"/>
    <w:basedOn w:val="Normal"/>
    <w:link w:val="Podnaslov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Char">
    <w:name w:val="Podnaslov Char"/>
    <w:basedOn w:val="Zadanifontodlom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odnoje">
    <w:name w:val="footer"/>
    <w:basedOn w:val="Normal"/>
    <w:link w:val="Podnoje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odnojeChar">
    <w:name w:val="Podnožje Char"/>
    <w:basedOn w:val="Zadanifontodlomka"/>
    <w:link w:val="Podnoje"/>
    <w:uiPriority w:val="99"/>
    <w:rsid w:val="00C6554A"/>
    <w:rPr>
      <w:caps/>
    </w:rPr>
  </w:style>
  <w:style w:type="paragraph" w:customStyle="1" w:styleId="Fotografija">
    <w:name w:val="Fotografija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Zaglavlje">
    <w:name w:val="header"/>
    <w:basedOn w:val="Normal"/>
    <w:link w:val="ZaglavljeChar"/>
    <w:uiPriority w:val="99"/>
    <w:unhideWhenUsed/>
    <w:rsid w:val="00C6554A"/>
    <w:pPr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Brojevi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6554A"/>
    <w:rPr>
      <w:i/>
      <w:iCs/>
      <w:color w:val="007789" w:themeColor="accent1" w:themeShade="BF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554A"/>
    <w:rPr>
      <w:rFonts w:ascii="Segoe UI" w:hAnsi="Segoe UI" w:cs="Segoe UI"/>
      <w:szCs w:val="18"/>
    </w:rPr>
  </w:style>
  <w:style w:type="paragraph" w:styleId="Blokteksta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C6554A"/>
    <w:rPr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C6554A"/>
    <w:rPr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C6554A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6554A"/>
    <w:rPr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655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6554A"/>
    <w:rPr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C6554A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C6554A"/>
    <w:rPr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6554A"/>
    <w:rPr>
      <w:szCs w:val="20"/>
    </w:rPr>
  </w:style>
  <w:style w:type="character" w:styleId="HTML-kod">
    <w:name w:val="HTML Code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6554A"/>
    <w:rPr>
      <w:rFonts w:ascii="Consolas" w:hAnsi="Consolas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veza">
    <w:name w:val="Hyperlink"/>
    <w:basedOn w:val="Zadanifontodlomka"/>
    <w:uiPriority w:val="99"/>
    <w:unhideWhenUsed/>
    <w:rsid w:val="00C6554A"/>
    <w:rPr>
      <w:color w:val="835D00" w:themeColor="accent3" w:themeShade="80"/>
      <w:u w:val="single"/>
    </w:rPr>
  </w:style>
  <w:style w:type="paragraph" w:styleId="Tekstmakronaredbe">
    <w:name w:val="macro"/>
    <w:link w:val="Tekstmakronaredbe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C6554A"/>
    <w:rPr>
      <w:rFonts w:ascii="Consolas" w:hAnsi="Consolas"/>
      <w:szCs w:val="20"/>
    </w:rPr>
  </w:style>
  <w:style w:type="character" w:styleId="Tekstrezerviranogmjesta">
    <w:name w:val="Placeholder Text"/>
    <w:basedOn w:val="Zadanifontodlomka"/>
    <w:uiPriority w:val="99"/>
    <w:semiHidden/>
    <w:rsid w:val="00C6554A"/>
    <w:rPr>
      <w:color w:val="595959" w:themeColor="text1" w:themeTint="A6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C6554A"/>
    <w:rPr>
      <w:rFonts w:ascii="Consolas" w:hAnsi="Consolas"/>
      <w:szCs w:val="2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jeloteksta">
    <w:name w:val="Body Text"/>
    <w:basedOn w:val="Normal"/>
    <w:link w:val="TijelotekstaChar"/>
    <w:uiPriority w:val="1"/>
    <w:qFormat/>
    <w:rsid w:val="00C847C0"/>
    <w:pPr>
      <w:widowControl w:val="0"/>
      <w:autoSpaceDE w:val="0"/>
      <w:autoSpaceDN w:val="0"/>
      <w:spacing w:before="0"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C847C0"/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82244"/>
    <w:pPr>
      <w:widowControl w:val="0"/>
      <w:autoSpaceDE w:val="0"/>
      <w:autoSpaceDN w:val="0"/>
      <w:spacing w:before="0" w:after="0" w:line="240" w:lineRule="auto"/>
    </w:pPr>
    <w:rPr>
      <w:color w:val="auto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82244"/>
    <w:pPr>
      <w:widowControl w:val="0"/>
      <w:autoSpaceDE w:val="0"/>
      <w:autoSpaceDN w:val="0"/>
      <w:spacing w:before="49" w:after="0" w:line="240" w:lineRule="auto"/>
      <w:ind w:left="113"/>
    </w:pPr>
    <w:rPr>
      <w:rFonts w:ascii="Times New Roman" w:eastAsia="Times New Roman" w:hAnsi="Times New Roman" w:cs="Times New Roman"/>
      <w:color w:val="auto"/>
    </w:rPr>
  </w:style>
  <w:style w:type="paragraph" w:styleId="Odlomakpopisa">
    <w:name w:val="List Paragraph"/>
    <w:basedOn w:val="Normal"/>
    <w:uiPriority w:val="1"/>
    <w:qFormat/>
    <w:rsid w:val="00E329ED"/>
    <w:pPr>
      <w:widowControl w:val="0"/>
      <w:autoSpaceDE w:val="0"/>
      <w:autoSpaceDN w:val="0"/>
      <w:spacing w:before="0" w:after="0" w:line="240" w:lineRule="auto"/>
      <w:ind w:left="835" w:hanging="362"/>
    </w:pPr>
    <w:rPr>
      <w:rFonts w:ascii="Times New Roman" w:eastAsia="Times New Roman" w:hAnsi="Times New Roman" w:cs="Times New Roman"/>
      <w:color w:val="auto"/>
    </w:rPr>
  </w:style>
  <w:style w:type="character" w:styleId="Istaknuto">
    <w:name w:val="Emphasis"/>
    <w:basedOn w:val="Zadanifontodlomka"/>
    <w:uiPriority w:val="20"/>
    <w:qFormat/>
    <w:rsid w:val="008254A8"/>
    <w:rPr>
      <w:i/>
      <w:iCs/>
    </w:rPr>
  </w:style>
  <w:style w:type="paragraph" w:styleId="StandardWeb">
    <w:name w:val="Normal (Web)"/>
    <w:basedOn w:val="Normal"/>
    <w:uiPriority w:val="99"/>
    <w:semiHidden/>
    <w:unhideWhenUsed/>
    <w:rsid w:val="0071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71390C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922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facebook.com/profile.php?id=100001071283103&amp;__cft__%5b0%5d=AZUaouzcjlKslal9H4-VN4Nz_x1cZoTzbSFyswfYsKkZouL_Q7deukXqWdfiNGOkcpAKJEgwKxhmg3qfZJVJXuOvH3OkgxM4gkxH28znT4GQ1nK-xrbhMH-yJqIna0BjmGg&amp;__tn__=-%5dK-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www.facebook.com/profile.php?id=100001071283103&amp;__cft__%5b0%5d=AZVPerpAutkpnUzR7R377NVQttkSZYZiPiYr9MhtkzTfaPKpu7BFD11ujRuv92zHV1MZXwLQL6sjt1MyFbL-JoFCQdhwanIdl5_AyYdqsKTfWr-7JT2oo-6vn-DW0YA7Ttg&amp;__tn__=-%5d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DCK%20Klanjec\AppData\Local\Microsoft\Office\16.0\DTS\hr-HR%7bC0067DAD-CC4C-43A2-BF1A-F2EDEB5740C3%7d\%7b7F6EE326-8798-42EB-B6DF-04F46C72B409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1DB37-EDC0-407B-9044-D050D21DD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{7F6EE326-8798-42EB-B6DF-04F46C72B409}tf02835058_win32</Template>
  <TotalTime>1</TotalTime>
  <Pages>24</Pages>
  <Words>3072</Words>
  <Characters>17512</Characters>
  <Application>Microsoft Office Word</Application>
  <DocSecurity>0</DocSecurity>
  <Lines>145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GDCK Klanjec</dc:creator>
  <cp:keywords/>
  <dc:description/>
  <cp:lastModifiedBy>Crveni križ Klanjec</cp:lastModifiedBy>
  <cp:revision>2</cp:revision>
  <dcterms:created xsi:type="dcterms:W3CDTF">2023-08-02T11:49:00Z</dcterms:created>
  <dcterms:modified xsi:type="dcterms:W3CDTF">2023-08-02T11:49:00Z</dcterms:modified>
</cp:coreProperties>
</file>